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5"/>
        <w:gridCol w:w="158"/>
        <w:gridCol w:w="8957"/>
      </w:tblGrid>
      <w:tr w:rsidR="007673EE">
        <w:trPr>
          <w:trHeight w:val="1008"/>
          <w:jc w:val="right"/>
        </w:trPr>
        <w:tc>
          <w:tcPr>
            <w:tcW w:w="965" w:type="dxa"/>
          </w:tcPr>
          <w:p w:rsidR="007673EE" w:rsidRDefault="007673EE">
            <w:pPr>
              <w:pStyle w:val="NoSpacing"/>
            </w:pPr>
            <w:bookmarkStart w:id="0" w:name="_GoBack"/>
            <w:bookmarkEnd w:id="0"/>
          </w:p>
        </w:tc>
        <w:tc>
          <w:tcPr>
            <w:tcW w:w="158" w:type="dxa"/>
            <w:vAlign w:val="center"/>
          </w:tcPr>
          <w:p w:rsidR="007673EE" w:rsidRDefault="007673EE"/>
        </w:tc>
        <w:tc>
          <w:tcPr>
            <w:tcW w:w="8957" w:type="dxa"/>
            <w:vAlign w:val="center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Heading table for Business Trip Checklist."/>
            </w:tblPr>
            <w:tblGrid>
              <w:gridCol w:w="8957"/>
            </w:tblGrid>
            <w:tr w:rsidR="007673EE">
              <w:trPr>
                <w:trHeight w:hRule="exact" w:val="86"/>
              </w:trPr>
              <w:tc>
                <w:tcPr>
                  <w:tcW w:w="5000" w:type="pct"/>
                  <w:tcBorders>
                    <w:top w:val="single" w:sz="8" w:space="0" w:color="4F271C" w:themeColor="text2"/>
                    <w:bottom w:val="single" w:sz="8" w:space="0" w:color="4F271C" w:themeColor="text2"/>
                  </w:tcBorders>
                </w:tcPr>
                <w:p w:rsidR="007673EE" w:rsidRDefault="007673EE">
                  <w:pPr>
                    <w:pStyle w:val="NoSpacing"/>
                  </w:pPr>
                </w:p>
              </w:tc>
            </w:tr>
            <w:tr w:rsidR="007673EE">
              <w:trPr>
                <w:trHeight w:val="720"/>
              </w:trPr>
              <w:tc>
                <w:tcPr>
                  <w:tcW w:w="5000" w:type="pct"/>
                  <w:tcBorders>
                    <w:top w:val="single" w:sz="8" w:space="0" w:color="4F271C" w:themeColor="text2"/>
                  </w:tcBorders>
                  <w:vAlign w:val="center"/>
                </w:tcPr>
                <w:p w:rsidR="00684D83" w:rsidRDefault="00684D83">
                  <w:pPr>
                    <w:pStyle w:val="Title"/>
                    <w:rPr>
                      <w:sz w:val="40"/>
                      <w:szCs w:val="40"/>
                    </w:rPr>
                  </w:pPr>
                  <w:r w:rsidRPr="00684D83">
                    <w:rPr>
                      <w:sz w:val="40"/>
                      <w:szCs w:val="40"/>
                    </w:rPr>
                    <w:t>Installing Aluminum Door Panels</w:t>
                  </w:r>
                  <w:r>
                    <w:rPr>
                      <w:sz w:val="40"/>
                      <w:szCs w:val="40"/>
                    </w:rPr>
                    <w:t>:</w:t>
                  </w:r>
                </w:p>
                <w:p w:rsidR="007673EE" w:rsidRPr="00684D83" w:rsidRDefault="00684D83">
                  <w:pPr>
                    <w:pStyle w:val="Title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E36 2 Door</w:t>
                  </w:r>
                </w:p>
              </w:tc>
            </w:tr>
            <w:tr w:rsidR="007673EE">
              <w:trPr>
                <w:trHeight w:hRule="exact" w:val="144"/>
              </w:trPr>
              <w:tc>
                <w:tcPr>
                  <w:tcW w:w="5000" w:type="pct"/>
                  <w:shd w:val="clear" w:color="auto" w:fill="4F271C" w:themeFill="text2"/>
                </w:tcPr>
                <w:p w:rsidR="007673EE" w:rsidRDefault="007673EE">
                  <w:pPr>
                    <w:pStyle w:val="NoSpacing"/>
                  </w:pPr>
                </w:p>
              </w:tc>
            </w:tr>
          </w:tbl>
          <w:p w:rsidR="007673EE" w:rsidRDefault="007673EE"/>
        </w:tc>
      </w:tr>
    </w:tbl>
    <w:p w:rsidR="008337A3" w:rsidRDefault="00A1419D">
      <w:pPr>
        <w:pStyle w:val="Heading1"/>
        <w:spacing w:before="620"/>
      </w:pPr>
      <w:r>
        <w:t xml:space="preserve">Parts, </w:t>
      </w:r>
      <w:r w:rsidR="008337A3">
        <w:t>TOol</w:t>
      </w:r>
      <w:r>
        <w:t>s</w:t>
      </w:r>
      <w:r w:rsidR="008337A3">
        <w:t xml:space="preserve"> and Supplies Needed</w:t>
      </w:r>
    </w:p>
    <w:p w:rsidR="008337A3" w:rsidRPr="00C04C61" w:rsidRDefault="008337A3" w:rsidP="008337A3">
      <w:pPr>
        <w:ind w:left="360"/>
        <w:rPr>
          <w:sz w:val="20"/>
        </w:rPr>
      </w:pPr>
      <w:r w:rsidRPr="00C04C61">
        <w:rPr>
          <w:sz w:val="20"/>
        </w:rPr>
        <w:t>Level of difficulty ●○○○</w:t>
      </w:r>
      <w:r w:rsidR="00716022" w:rsidRPr="00C04C61">
        <w:rPr>
          <w:sz w:val="20"/>
        </w:rPr>
        <w:t>○</w:t>
      </w:r>
    </w:p>
    <w:p w:rsidR="00A1419D" w:rsidRDefault="00A1419D" w:rsidP="008337A3">
      <w:pPr>
        <w:ind w:left="360"/>
        <w:rPr>
          <w:sz w:val="20"/>
        </w:rPr>
      </w:pPr>
      <w:r>
        <w:rPr>
          <w:sz w:val="20"/>
        </w:rPr>
        <w:t xml:space="preserve">Door </w:t>
      </w:r>
      <w:r w:rsidRPr="00A1419D">
        <w:rPr>
          <w:sz w:val="20"/>
        </w:rPr>
        <w:t>Panels shipped uncoated bare aluminum.  Shown in Black powder coat.</w:t>
      </w:r>
    </w:p>
    <w:p w:rsidR="00A1419D" w:rsidRDefault="00A1419D" w:rsidP="008337A3">
      <w:pPr>
        <w:ind w:left="360"/>
        <w:rPr>
          <w:sz w:val="20"/>
        </w:rPr>
      </w:pPr>
      <w:proofErr w:type="spellStart"/>
      <w:r>
        <w:rPr>
          <w:sz w:val="20"/>
        </w:rPr>
        <w:t>RaceTech</w:t>
      </w:r>
      <w:proofErr w:type="spellEnd"/>
      <w:r>
        <w:rPr>
          <w:sz w:val="20"/>
        </w:rPr>
        <w:t xml:space="preserve"> Door Pulls (Optional - Sold Separately)</w:t>
      </w:r>
    </w:p>
    <w:p w:rsidR="008337A3" w:rsidRPr="00C04C61" w:rsidRDefault="008337A3" w:rsidP="008337A3">
      <w:pPr>
        <w:ind w:left="360"/>
        <w:rPr>
          <w:sz w:val="20"/>
        </w:rPr>
      </w:pPr>
      <w:r w:rsidRPr="00C04C61">
        <w:rPr>
          <w:sz w:val="20"/>
        </w:rPr>
        <w:t xml:space="preserve">Painters tape, </w:t>
      </w:r>
      <w:r w:rsidR="00052701" w:rsidRPr="00C04C61">
        <w:rPr>
          <w:sz w:val="20"/>
        </w:rPr>
        <w:t>cordless drill, 1/8</w:t>
      </w:r>
      <w:r w:rsidRPr="00C04C61">
        <w:rPr>
          <w:sz w:val="20"/>
        </w:rPr>
        <w:t xml:space="preserve">” drill bit, Philips head </w:t>
      </w:r>
      <w:r w:rsidR="00716022" w:rsidRPr="00C04C61">
        <w:rPr>
          <w:sz w:val="20"/>
        </w:rPr>
        <w:t xml:space="preserve">driver </w:t>
      </w:r>
      <w:r w:rsidRPr="00C04C61">
        <w:rPr>
          <w:sz w:val="20"/>
        </w:rPr>
        <w:t>bit</w:t>
      </w:r>
      <w:r w:rsidR="00A1419D">
        <w:rPr>
          <w:sz w:val="20"/>
        </w:rPr>
        <w:t>, metal file.</w:t>
      </w:r>
    </w:p>
    <w:p w:rsidR="008337A3" w:rsidRPr="00C04C61" w:rsidRDefault="00052701" w:rsidP="008337A3">
      <w:pPr>
        <w:ind w:left="360"/>
        <w:rPr>
          <w:sz w:val="20"/>
        </w:rPr>
      </w:pPr>
      <w:r w:rsidRPr="00C04C61">
        <w:rPr>
          <w:sz w:val="20"/>
        </w:rPr>
        <w:t>3</w:t>
      </w:r>
      <w:r w:rsidR="00DB20D6">
        <w:rPr>
          <w:sz w:val="20"/>
        </w:rPr>
        <w:t>6</w:t>
      </w:r>
      <w:r w:rsidR="008337A3" w:rsidRPr="00C04C61">
        <w:rPr>
          <w:sz w:val="20"/>
        </w:rPr>
        <w:t xml:space="preserve">- </w:t>
      </w:r>
      <w:r w:rsidRPr="00C04C61">
        <w:rPr>
          <w:sz w:val="20"/>
        </w:rPr>
        <w:t>#10 x 5/8”</w:t>
      </w:r>
      <w:r w:rsidR="008337A3" w:rsidRPr="00C04C61">
        <w:rPr>
          <w:sz w:val="20"/>
        </w:rPr>
        <w:t xml:space="preserve"> </w:t>
      </w:r>
      <w:r w:rsidRPr="00C04C61">
        <w:rPr>
          <w:sz w:val="20"/>
        </w:rPr>
        <w:t xml:space="preserve">or #10 x 3/4” </w:t>
      </w:r>
      <w:r w:rsidR="008337A3" w:rsidRPr="00C04C61">
        <w:rPr>
          <w:sz w:val="20"/>
        </w:rPr>
        <w:t xml:space="preserve">sheet metal screws with captive </w:t>
      </w:r>
      <w:r w:rsidR="00716022" w:rsidRPr="00C04C61">
        <w:rPr>
          <w:sz w:val="20"/>
        </w:rPr>
        <w:t xml:space="preserve">trim </w:t>
      </w:r>
      <w:r w:rsidR="008337A3" w:rsidRPr="00C04C61">
        <w:rPr>
          <w:sz w:val="20"/>
        </w:rPr>
        <w:t>washers</w:t>
      </w:r>
      <w:r w:rsidR="00716022" w:rsidRPr="00C04C61">
        <w:rPr>
          <w:sz w:val="20"/>
        </w:rPr>
        <w:t xml:space="preserve"> (not included</w:t>
      </w:r>
      <w:r w:rsidR="00716022" w:rsidRPr="00C04C61">
        <w:rPr>
          <w:sz w:val="20"/>
          <w:vertAlign w:val="superscript"/>
        </w:rPr>
        <w:t>1</w:t>
      </w:r>
      <w:r w:rsidR="00716022" w:rsidRPr="00C04C61">
        <w:rPr>
          <w:sz w:val="20"/>
        </w:rPr>
        <w:t>)</w:t>
      </w:r>
    </w:p>
    <w:p w:rsidR="008337A3" w:rsidRDefault="00052701" w:rsidP="008337A3">
      <w:pPr>
        <w:ind w:left="360"/>
        <w:rPr>
          <w:sz w:val="20"/>
        </w:rPr>
      </w:pPr>
      <w:r w:rsidRPr="00C04C61">
        <w:rPr>
          <w:sz w:val="20"/>
        </w:rPr>
        <w:t>2</w:t>
      </w:r>
      <w:r w:rsidR="008337A3" w:rsidRPr="00C04C61">
        <w:rPr>
          <w:sz w:val="20"/>
        </w:rPr>
        <w:t xml:space="preserve"> – M10 x 25mm bolt, </w:t>
      </w:r>
      <w:r w:rsidR="00716022" w:rsidRPr="00C04C61">
        <w:rPr>
          <w:sz w:val="20"/>
        </w:rPr>
        <w:t>4</w:t>
      </w:r>
      <w:r w:rsidR="008337A3" w:rsidRPr="00C04C61">
        <w:rPr>
          <w:sz w:val="20"/>
        </w:rPr>
        <w:t xml:space="preserve"> washers, and </w:t>
      </w:r>
      <w:r w:rsidR="00716022" w:rsidRPr="00C04C61">
        <w:rPr>
          <w:sz w:val="20"/>
        </w:rPr>
        <w:t xml:space="preserve">2 </w:t>
      </w:r>
      <w:r w:rsidR="008337A3" w:rsidRPr="00C04C61">
        <w:rPr>
          <w:sz w:val="20"/>
        </w:rPr>
        <w:t>nut</w:t>
      </w:r>
      <w:r w:rsidR="00716022" w:rsidRPr="00C04C61">
        <w:rPr>
          <w:sz w:val="20"/>
        </w:rPr>
        <w:t>s (not included</w:t>
      </w:r>
      <w:r w:rsidR="00716022" w:rsidRPr="00C04C61">
        <w:rPr>
          <w:sz w:val="20"/>
          <w:vertAlign w:val="superscript"/>
        </w:rPr>
        <w:t>1</w:t>
      </w:r>
      <w:r w:rsidR="00716022" w:rsidRPr="00C04C61">
        <w:rPr>
          <w:sz w:val="20"/>
        </w:rPr>
        <w:t xml:space="preserve">) – Used with </w:t>
      </w:r>
      <w:proofErr w:type="spellStart"/>
      <w:r w:rsidR="00716022" w:rsidRPr="00C04C61">
        <w:rPr>
          <w:sz w:val="20"/>
        </w:rPr>
        <w:t>RaceTech</w:t>
      </w:r>
      <w:proofErr w:type="spellEnd"/>
      <w:r w:rsidR="00716022" w:rsidRPr="00C04C61">
        <w:rPr>
          <w:sz w:val="20"/>
        </w:rPr>
        <w:t xml:space="preserve"> door pulls</w:t>
      </w:r>
      <w:r w:rsidR="002B4A72">
        <w:rPr>
          <w:sz w:val="20"/>
        </w:rPr>
        <w:t>.</w:t>
      </w:r>
    </w:p>
    <w:p w:rsidR="002B4A72" w:rsidRPr="00C04C61" w:rsidRDefault="002B4A72" w:rsidP="008337A3">
      <w:pPr>
        <w:ind w:left="360"/>
        <w:rPr>
          <w:sz w:val="20"/>
        </w:rPr>
      </w:pPr>
      <w:r>
        <w:rPr>
          <w:sz w:val="20"/>
        </w:rPr>
        <w:t>2 – Wire clamps (not included</w:t>
      </w:r>
      <w:r w:rsidRPr="002B4A72">
        <w:rPr>
          <w:sz w:val="20"/>
          <w:vertAlign w:val="superscript"/>
        </w:rPr>
        <w:t>1</w:t>
      </w:r>
      <w:r>
        <w:rPr>
          <w:sz w:val="20"/>
        </w:rPr>
        <w:t>) to hold the door lock rod in vertical position.  (Keep from “flopping” around)</w:t>
      </w:r>
    </w:p>
    <w:p w:rsidR="00716022" w:rsidRPr="00C04C61" w:rsidRDefault="00716022" w:rsidP="008337A3">
      <w:pPr>
        <w:ind w:left="360"/>
        <w:rPr>
          <w:sz w:val="20"/>
          <w:vertAlign w:val="superscript"/>
        </w:rPr>
      </w:pPr>
      <w:r w:rsidRPr="00C04C61">
        <w:rPr>
          <w:sz w:val="20"/>
          <w:vertAlign w:val="superscript"/>
        </w:rPr>
        <w:t xml:space="preserve">1 </w:t>
      </w:r>
      <w:r w:rsidRPr="00C04C61">
        <w:rPr>
          <w:sz w:val="20"/>
        </w:rPr>
        <w:t>Available at local hardware store</w:t>
      </w:r>
    </w:p>
    <w:p w:rsidR="007673EE" w:rsidRDefault="00684D83">
      <w:pPr>
        <w:pStyle w:val="Heading1"/>
        <w:spacing w:before="620"/>
      </w:pPr>
      <w:r>
        <w:t>Remove oriGinal BMW installed Panels</w:t>
      </w: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section 1: WHILE YOU ARE AWAY: PREPARING THE OFFICE"/>
      </w:tblPr>
      <w:tblGrid>
        <w:gridCol w:w="391"/>
        <w:gridCol w:w="8539"/>
      </w:tblGrid>
      <w:tr w:rsidR="007673EE" w:rsidTr="00684D83">
        <w:sdt>
          <w:sdtPr>
            <w:id w:val="-382869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7673EE" w:rsidRDefault="008337A3">
                <w:pPr>
                  <w:pStyle w:val="Checkbox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781" w:type="pct"/>
          </w:tcPr>
          <w:p w:rsidR="007673EE" w:rsidRPr="00C04C61" w:rsidRDefault="00684D83" w:rsidP="00684D83">
            <w:pPr>
              <w:pStyle w:val="List"/>
              <w:rPr>
                <w:sz w:val="20"/>
              </w:rPr>
            </w:pPr>
            <w:r w:rsidRPr="00C04C61">
              <w:rPr>
                <w:sz w:val="20"/>
              </w:rPr>
              <w:t xml:space="preserve">Roll down windows </w:t>
            </w:r>
          </w:p>
        </w:tc>
      </w:tr>
      <w:tr w:rsidR="007673EE">
        <w:sdt>
          <w:sdtPr>
            <w:id w:val="-1424256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7673EE" w:rsidRDefault="00ED63FB">
                <w:pPr>
                  <w:pStyle w:val="Checkbox"/>
                </w:pPr>
                <w:r>
                  <w:t>☐</w:t>
                </w:r>
              </w:p>
            </w:tc>
          </w:sdtContent>
        </w:sdt>
        <w:tc>
          <w:tcPr>
            <w:tcW w:w="4781" w:type="pct"/>
          </w:tcPr>
          <w:p w:rsidR="007673EE" w:rsidRPr="00C04C61" w:rsidRDefault="00684D83" w:rsidP="00684D83">
            <w:pPr>
              <w:pStyle w:val="List"/>
              <w:rPr>
                <w:sz w:val="20"/>
              </w:rPr>
            </w:pPr>
            <w:r w:rsidRPr="00C04C61">
              <w:rPr>
                <w:sz w:val="20"/>
              </w:rPr>
              <w:t>Disconnect Battery</w:t>
            </w:r>
            <w:r w:rsidR="00ED63FB" w:rsidRPr="00C04C61">
              <w:rPr>
                <w:sz w:val="20"/>
              </w:rPr>
              <w:t>.</w:t>
            </w:r>
          </w:p>
        </w:tc>
      </w:tr>
      <w:tr w:rsidR="007673EE">
        <w:sdt>
          <w:sdtPr>
            <w:id w:val="782309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7673EE" w:rsidRDefault="00684D83">
                <w:pPr>
                  <w:pStyle w:val="Checkbox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781" w:type="pct"/>
          </w:tcPr>
          <w:p w:rsidR="007673EE" w:rsidRPr="00C04C61" w:rsidRDefault="0018536F" w:rsidP="00A1419D">
            <w:pPr>
              <w:pStyle w:val="List"/>
              <w:rPr>
                <w:sz w:val="20"/>
              </w:rPr>
            </w:pPr>
            <w:r w:rsidRPr="00C04C61">
              <w:rPr>
                <w:sz w:val="20"/>
              </w:rPr>
              <w:t xml:space="preserve">If </w:t>
            </w:r>
            <w:r w:rsidRPr="00C04C61">
              <w:rPr>
                <w:sz w:val="20"/>
                <w:u w:val="single"/>
              </w:rPr>
              <w:t>Driver’s</w:t>
            </w:r>
            <w:r w:rsidRPr="00C04C61">
              <w:rPr>
                <w:sz w:val="20"/>
              </w:rPr>
              <w:t xml:space="preserve"> door: remove the mirror switch, disconnect wiring, and set aside to reinstall.</w:t>
            </w:r>
          </w:p>
        </w:tc>
      </w:tr>
      <w:tr w:rsidR="00684D83">
        <w:sdt>
          <w:sdtPr>
            <w:id w:val="475038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684D83" w:rsidRDefault="00684D83">
                <w:pPr>
                  <w:pStyle w:val="Checkbox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781" w:type="pct"/>
          </w:tcPr>
          <w:p w:rsidR="00684D83" w:rsidRPr="00C04C61" w:rsidRDefault="0018536F" w:rsidP="00A1419D">
            <w:pPr>
              <w:pStyle w:val="List"/>
              <w:rPr>
                <w:sz w:val="20"/>
              </w:rPr>
            </w:pPr>
            <w:r w:rsidRPr="00C04C61">
              <w:rPr>
                <w:sz w:val="20"/>
              </w:rPr>
              <w:t xml:space="preserve">Remove BMW panels (refer to maintenance manual).  CAUTION: </w:t>
            </w:r>
            <w:r w:rsidR="00A1419D">
              <w:rPr>
                <w:sz w:val="20"/>
              </w:rPr>
              <w:t>F</w:t>
            </w:r>
            <w:r w:rsidRPr="00C04C61">
              <w:rPr>
                <w:sz w:val="20"/>
              </w:rPr>
              <w:t>ollow instructions to remove airbags if equipped.</w:t>
            </w:r>
            <w:r w:rsidR="00A1419D">
              <w:rPr>
                <w:sz w:val="20"/>
              </w:rPr>
              <w:t xml:space="preserve"> Moisture barrier can remain installed.</w:t>
            </w:r>
          </w:p>
        </w:tc>
      </w:tr>
      <w:tr w:rsidR="007673EE">
        <w:sdt>
          <w:sdtPr>
            <w:id w:val="-707105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7673EE" w:rsidRDefault="00ED63FB">
                <w:pPr>
                  <w:pStyle w:val="Checkbox"/>
                </w:pPr>
                <w:r>
                  <w:t>☐</w:t>
                </w:r>
              </w:p>
            </w:tc>
          </w:sdtContent>
        </w:sdt>
        <w:tc>
          <w:tcPr>
            <w:tcW w:w="4781" w:type="pct"/>
          </w:tcPr>
          <w:p w:rsidR="007673EE" w:rsidRPr="00C04C61" w:rsidRDefault="00800E56" w:rsidP="00EA2637">
            <w:pPr>
              <w:pStyle w:val="List"/>
              <w:rPr>
                <w:sz w:val="20"/>
              </w:rPr>
            </w:pPr>
            <w:r w:rsidRPr="00C04C61">
              <w:rPr>
                <w:sz w:val="20"/>
              </w:rPr>
              <w:t xml:space="preserve">NOTE: Both Alum. </w:t>
            </w:r>
            <w:r w:rsidR="00716022" w:rsidRPr="00C04C61">
              <w:rPr>
                <w:sz w:val="20"/>
              </w:rPr>
              <w:t>Door</w:t>
            </w:r>
            <w:r w:rsidRPr="00C04C61">
              <w:rPr>
                <w:sz w:val="20"/>
              </w:rPr>
              <w:t xml:space="preserve"> panels are interchangeable and can be used on either the passenger or driver side.  The passenger side installation is shown in these instructions.</w:t>
            </w:r>
            <w:r w:rsidR="00EA2637">
              <w:rPr>
                <w:sz w:val="20"/>
              </w:rPr>
              <w:t xml:space="preserve">   Panels shipped uncoated bare aluminum.  Shown in Black powder coat.</w:t>
            </w:r>
          </w:p>
        </w:tc>
      </w:tr>
    </w:tbl>
    <w:p w:rsidR="007673EE" w:rsidRDefault="0018536F">
      <w:pPr>
        <w:pStyle w:val="Heading1"/>
      </w:pPr>
      <w:r>
        <w:t>Install door close strap (Optional)</w:t>
      </w:r>
    </w:p>
    <w:tbl>
      <w:tblPr>
        <w:tblW w:w="500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section 2: WHILE YOU ARE AWAY: PREPARING THE HOME"/>
      </w:tblPr>
      <w:tblGrid>
        <w:gridCol w:w="391"/>
        <w:gridCol w:w="8541"/>
      </w:tblGrid>
      <w:tr w:rsidR="007673EE">
        <w:sdt>
          <w:sdtPr>
            <w:id w:val="277695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7673EE" w:rsidRDefault="00ED63FB">
                <w:pPr>
                  <w:pStyle w:val="Checkbox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781" w:type="pct"/>
          </w:tcPr>
          <w:p w:rsidR="007673EE" w:rsidRPr="00C04C61" w:rsidRDefault="0018536F">
            <w:pPr>
              <w:pStyle w:val="List"/>
              <w:rPr>
                <w:sz w:val="20"/>
              </w:rPr>
            </w:pPr>
            <w:proofErr w:type="spellStart"/>
            <w:r w:rsidRPr="00C04C61">
              <w:rPr>
                <w:sz w:val="20"/>
              </w:rPr>
              <w:t>RaceTech</w:t>
            </w:r>
            <w:proofErr w:type="spellEnd"/>
            <w:r w:rsidRPr="00C04C61">
              <w:rPr>
                <w:sz w:val="20"/>
              </w:rPr>
              <w:t xml:space="preserve"> door pulls are an available option.    </w:t>
            </w:r>
          </w:p>
        </w:tc>
      </w:tr>
      <w:tr w:rsidR="007673EE">
        <w:sdt>
          <w:sdtPr>
            <w:id w:val="-211651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7673EE" w:rsidRDefault="00ED63FB">
                <w:pPr>
                  <w:pStyle w:val="Checkbox"/>
                </w:pPr>
                <w:r>
                  <w:t>☐</w:t>
                </w:r>
              </w:p>
            </w:tc>
          </w:sdtContent>
        </w:sdt>
        <w:tc>
          <w:tcPr>
            <w:tcW w:w="4781" w:type="pct"/>
          </w:tcPr>
          <w:p w:rsidR="007673EE" w:rsidRPr="00C04C61" w:rsidRDefault="0018536F" w:rsidP="00800E56">
            <w:pPr>
              <w:pStyle w:val="List"/>
              <w:rPr>
                <w:sz w:val="20"/>
              </w:rPr>
            </w:pPr>
            <w:r w:rsidRPr="00C04C61">
              <w:rPr>
                <w:sz w:val="20"/>
              </w:rPr>
              <w:t xml:space="preserve">Choose and Mark a position on the door </w:t>
            </w:r>
            <w:r w:rsidR="00800E56" w:rsidRPr="00C04C61">
              <w:rPr>
                <w:sz w:val="20"/>
              </w:rPr>
              <w:t xml:space="preserve">where the pull </w:t>
            </w:r>
            <w:r w:rsidRPr="00C04C61">
              <w:rPr>
                <w:sz w:val="20"/>
              </w:rPr>
              <w:t xml:space="preserve">can easily be reached from a seated and belted position.  </w:t>
            </w:r>
          </w:p>
        </w:tc>
      </w:tr>
      <w:tr w:rsidR="007673EE">
        <w:sdt>
          <w:sdtPr>
            <w:id w:val="-598407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7673EE" w:rsidRDefault="00ED63FB">
                <w:pPr>
                  <w:pStyle w:val="Checkbox"/>
                </w:pPr>
                <w:r>
                  <w:t>☐</w:t>
                </w:r>
              </w:p>
            </w:tc>
          </w:sdtContent>
        </w:sdt>
        <w:tc>
          <w:tcPr>
            <w:tcW w:w="4781" w:type="pct"/>
          </w:tcPr>
          <w:p w:rsidR="007673EE" w:rsidRPr="00C04C61" w:rsidRDefault="0018536F" w:rsidP="00C04C61">
            <w:pPr>
              <w:pStyle w:val="List"/>
              <w:rPr>
                <w:sz w:val="20"/>
              </w:rPr>
            </w:pPr>
            <w:r w:rsidRPr="00C04C61">
              <w:rPr>
                <w:sz w:val="20"/>
              </w:rPr>
              <w:t xml:space="preserve">Drill a hole for mounting the door pull.  </w:t>
            </w:r>
          </w:p>
        </w:tc>
      </w:tr>
      <w:tr w:rsidR="007673EE">
        <w:sdt>
          <w:sdtPr>
            <w:id w:val="-1774858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7673EE" w:rsidRDefault="00ED63FB">
                <w:pPr>
                  <w:pStyle w:val="Checkbox"/>
                </w:pPr>
                <w:r>
                  <w:t>☐</w:t>
                </w:r>
              </w:p>
            </w:tc>
          </w:sdtContent>
        </w:sdt>
        <w:tc>
          <w:tcPr>
            <w:tcW w:w="4781" w:type="pct"/>
          </w:tcPr>
          <w:p w:rsidR="007673EE" w:rsidRPr="00C04C61" w:rsidRDefault="0018536F">
            <w:pPr>
              <w:pStyle w:val="List"/>
              <w:rPr>
                <w:sz w:val="20"/>
              </w:rPr>
            </w:pPr>
            <w:r w:rsidRPr="00C04C61">
              <w:rPr>
                <w:sz w:val="20"/>
              </w:rPr>
              <w:t>Install the Door pull.</w:t>
            </w:r>
            <w:r w:rsidR="00C04C61" w:rsidRPr="00C04C61">
              <w:rPr>
                <w:sz w:val="20"/>
              </w:rPr>
              <w:t xml:space="preserve"> A M10 x 25mm bolt with washers and nut are used in the example.</w:t>
            </w:r>
          </w:p>
        </w:tc>
      </w:tr>
    </w:tbl>
    <w:p w:rsidR="0018536F" w:rsidRDefault="00A023DF" w:rsidP="00A023DF">
      <w:pPr>
        <w:pStyle w:val="Heading1"/>
      </w:pPr>
      <w:r>
        <w:lastRenderedPageBreak/>
        <w:t xml:space="preserve">Prep and </w:t>
      </w:r>
      <w:r w:rsidR="0018536F">
        <w:t>align aluminum door panel</w:t>
      </w:r>
    </w:p>
    <w:tbl>
      <w:tblPr>
        <w:tblW w:w="500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section 3: PACKING FOR THE TRIP"/>
      </w:tblPr>
      <w:tblGrid>
        <w:gridCol w:w="391"/>
        <w:gridCol w:w="8541"/>
      </w:tblGrid>
      <w:tr w:rsidR="00C04C61">
        <w:sdt>
          <w:sdtPr>
            <w:id w:val="-1321736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C04C61" w:rsidRDefault="00C04C61">
                <w:pPr>
                  <w:pStyle w:val="Checkbox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781" w:type="pct"/>
          </w:tcPr>
          <w:p w:rsidR="00C04C61" w:rsidRPr="00C04C61" w:rsidRDefault="00C04C61" w:rsidP="00800E56">
            <w:pPr>
              <w:pStyle w:val="List"/>
              <w:rPr>
                <w:sz w:val="20"/>
              </w:rPr>
            </w:pPr>
            <w:r>
              <w:rPr>
                <w:sz w:val="20"/>
              </w:rPr>
              <w:t xml:space="preserve">Secure the door lock knob / rod to the body of the door with a </w:t>
            </w:r>
            <w:r w:rsidR="002B4A72">
              <w:rPr>
                <w:sz w:val="20"/>
              </w:rPr>
              <w:t xml:space="preserve">sturdy </w:t>
            </w:r>
            <w:r>
              <w:rPr>
                <w:sz w:val="20"/>
              </w:rPr>
              <w:t>wire clamp</w:t>
            </w:r>
            <w:r w:rsidR="00DB20D6">
              <w:rPr>
                <w:sz w:val="20"/>
              </w:rPr>
              <w:t xml:space="preserve"> and#10 x 5/8 screw (Drill 1/8” pilot hole for screw)</w:t>
            </w:r>
            <w:r>
              <w:rPr>
                <w:sz w:val="20"/>
              </w:rPr>
              <w:t>.  Ensure the rod moves freely and does not bind.</w:t>
            </w:r>
          </w:p>
        </w:tc>
      </w:tr>
      <w:tr w:rsidR="007673EE">
        <w:sdt>
          <w:sdtPr>
            <w:id w:val="50802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7673EE" w:rsidRDefault="00C04C61">
                <w:pPr>
                  <w:pStyle w:val="Checkbox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781" w:type="pct"/>
          </w:tcPr>
          <w:p w:rsidR="007673EE" w:rsidRPr="00C04C61" w:rsidRDefault="00800E56" w:rsidP="00A1419D">
            <w:pPr>
              <w:pStyle w:val="List"/>
              <w:rPr>
                <w:sz w:val="20"/>
              </w:rPr>
            </w:pPr>
            <w:r w:rsidRPr="00C04C61">
              <w:rPr>
                <w:sz w:val="20"/>
              </w:rPr>
              <w:t xml:space="preserve">Driver’s side:  </w:t>
            </w:r>
            <w:r w:rsidR="00A1419D">
              <w:rPr>
                <w:sz w:val="20"/>
              </w:rPr>
              <w:t>NOTE:</w:t>
            </w:r>
            <w:r w:rsidR="00A1419D" w:rsidRPr="00C04C61">
              <w:rPr>
                <w:sz w:val="20"/>
              </w:rPr>
              <w:t xml:space="preserve"> If a mirror switch </w:t>
            </w:r>
            <w:r w:rsidR="00A1419D" w:rsidRPr="00C04C61">
              <w:rPr>
                <w:sz w:val="20"/>
                <w:u w:val="single"/>
              </w:rPr>
              <w:t>will not</w:t>
            </w:r>
            <w:r w:rsidR="00A1419D" w:rsidRPr="00C04C61">
              <w:rPr>
                <w:sz w:val="20"/>
              </w:rPr>
              <w:t xml:space="preserve"> be installed then do not remove the plug.</w:t>
            </w:r>
            <w:r w:rsidR="00A1419D">
              <w:rPr>
                <w:sz w:val="20"/>
              </w:rPr>
              <w:t xml:space="preserve"> </w:t>
            </w:r>
            <w:r w:rsidRPr="00C04C61">
              <w:rPr>
                <w:sz w:val="20"/>
              </w:rPr>
              <w:t xml:space="preserve">Remove the </w:t>
            </w:r>
            <w:r w:rsidR="00A1419D">
              <w:rPr>
                <w:sz w:val="20"/>
              </w:rPr>
              <w:t xml:space="preserve">material from the </w:t>
            </w:r>
            <w:r w:rsidRPr="00C04C61">
              <w:rPr>
                <w:sz w:val="20"/>
              </w:rPr>
              <w:t>pre-cut opening for the mirror switch.</w:t>
            </w:r>
            <w:r w:rsidR="00A1419D">
              <w:rPr>
                <w:sz w:val="20"/>
              </w:rPr>
              <w:t xml:space="preserve">  Use the metal file to remove any residual material / tab from the opening. </w:t>
            </w:r>
          </w:p>
        </w:tc>
      </w:tr>
      <w:tr w:rsidR="007673EE">
        <w:sdt>
          <w:sdtPr>
            <w:id w:val="-1187365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7673EE" w:rsidRDefault="00ED63FB">
                <w:pPr>
                  <w:pStyle w:val="Checkbox"/>
                </w:pPr>
                <w:r>
                  <w:t>☐</w:t>
                </w:r>
              </w:p>
            </w:tc>
          </w:sdtContent>
        </w:sdt>
        <w:tc>
          <w:tcPr>
            <w:tcW w:w="4781" w:type="pct"/>
          </w:tcPr>
          <w:p w:rsidR="007673EE" w:rsidRPr="00C04C61" w:rsidRDefault="00800E56" w:rsidP="00052701">
            <w:pPr>
              <w:pStyle w:val="List"/>
              <w:rPr>
                <w:sz w:val="20"/>
              </w:rPr>
            </w:pPr>
            <w:r w:rsidRPr="00C04C61">
              <w:rPr>
                <w:sz w:val="20"/>
              </w:rPr>
              <w:t xml:space="preserve">Position the panel on the door and align. </w:t>
            </w:r>
            <w:r w:rsidR="00052701" w:rsidRPr="00C04C61">
              <w:rPr>
                <w:sz w:val="20"/>
              </w:rPr>
              <w:t xml:space="preserve"> Note: Driver’s side be sure to fish the </w:t>
            </w:r>
            <w:r w:rsidR="00716022" w:rsidRPr="00C04C61">
              <w:rPr>
                <w:sz w:val="20"/>
              </w:rPr>
              <w:t>wire with connector</w:t>
            </w:r>
            <w:r w:rsidR="00052701" w:rsidRPr="00C04C61">
              <w:rPr>
                <w:sz w:val="20"/>
              </w:rPr>
              <w:t xml:space="preserve"> </w:t>
            </w:r>
            <w:r w:rsidR="00716022" w:rsidRPr="00C04C61">
              <w:rPr>
                <w:sz w:val="20"/>
              </w:rPr>
              <w:t xml:space="preserve">for </w:t>
            </w:r>
            <w:r w:rsidR="00052701" w:rsidRPr="00C04C61">
              <w:rPr>
                <w:sz w:val="20"/>
              </w:rPr>
              <w:t>mirror through its open</w:t>
            </w:r>
            <w:r w:rsidR="00716022" w:rsidRPr="00C04C61">
              <w:rPr>
                <w:sz w:val="20"/>
              </w:rPr>
              <w:t>ing.</w:t>
            </w:r>
          </w:p>
        </w:tc>
      </w:tr>
      <w:tr w:rsidR="007673EE">
        <w:sdt>
          <w:sdtPr>
            <w:id w:val="-179893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7673EE" w:rsidRDefault="00ED63FB">
                <w:pPr>
                  <w:pStyle w:val="Checkbox"/>
                </w:pPr>
                <w:r>
                  <w:t>☐</w:t>
                </w:r>
              </w:p>
            </w:tc>
          </w:sdtContent>
        </w:sdt>
        <w:tc>
          <w:tcPr>
            <w:tcW w:w="4781" w:type="pct"/>
          </w:tcPr>
          <w:p w:rsidR="007673EE" w:rsidRPr="00C04C61" w:rsidRDefault="00800E56">
            <w:pPr>
              <w:pStyle w:val="List"/>
              <w:rPr>
                <w:sz w:val="20"/>
              </w:rPr>
            </w:pPr>
            <w:r w:rsidRPr="00C04C61">
              <w:rPr>
                <w:sz w:val="20"/>
              </w:rPr>
              <w:t>Tape the panel securely to the door using painters tape</w:t>
            </w:r>
            <w:r w:rsidR="00ED63FB" w:rsidRPr="00C04C61">
              <w:rPr>
                <w:sz w:val="20"/>
              </w:rPr>
              <w:t>.</w:t>
            </w:r>
          </w:p>
        </w:tc>
      </w:tr>
      <w:sdt>
        <w:sdtPr>
          <w:rPr>
            <w:rFonts w:asciiTheme="minorHAnsi" w:eastAsiaTheme="minorEastAsia" w:hAnsiTheme="minorHAnsi" w:cstheme="minorBidi"/>
            <w:color w:val="27130E" w:themeColor="text2" w:themeShade="80"/>
            <w:sz w:val="18"/>
            <w:szCs w:val="18"/>
          </w:rPr>
          <w:id w:val="929010195"/>
        </w:sdtPr>
        <w:sdtEndPr>
          <w:rPr>
            <w:sz w:val="20"/>
            <w:szCs w:val="20"/>
          </w:rPr>
        </w:sdtEndPr>
        <w:sdtContent>
          <w:sdt>
            <w:sdtPr>
              <w:rPr>
                <w:rFonts w:asciiTheme="minorHAnsi" w:eastAsiaTheme="minorEastAsia" w:hAnsiTheme="minorHAnsi" w:cstheme="minorBidi"/>
                <w:color w:val="27130E" w:themeColor="text2" w:themeShade="80"/>
                <w:sz w:val="18"/>
                <w:szCs w:val="18"/>
              </w:rPr>
              <w:id w:val="-799540529"/>
              <w:placeholder>
                <w:docPart w:val="5D246EF7BCC64F5E80A42B1226FC7E27"/>
              </w:placeholder>
            </w:sdtPr>
            <w:sdtEndPr>
              <w:rPr>
                <w:sz w:val="20"/>
                <w:szCs w:val="20"/>
              </w:rPr>
            </w:sdtEndPr>
            <w:sdtContent>
              <w:tr w:rsidR="007673EE">
                <w:sdt>
                  <w:sdtPr>
                    <w:rPr>
                      <w:rFonts w:asciiTheme="minorHAnsi" w:eastAsiaTheme="minorEastAsia" w:hAnsiTheme="minorHAnsi" w:cstheme="minorBidi"/>
                      <w:color w:val="27130E" w:themeColor="text2" w:themeShade="80"/>
                      <w:sz w:val="18"/>
                      <w:szCs w:val="18"/>
                    </w:rPr>
                    <w:id w:val="-133197953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Fonts w:ascii="Segoe UI Symbol" w:hAnsi="Segoe UI Symbol" w:cs="Segoe UI Symbol"/>
                      <w:color w:val="2A6C7D" w:themeColor="accent1" w:themeShade="BF"/>
                      <w:sz w:val="21"/>
                      <w:szCs w:val="21"/>
                    </w:rPr>
                  </w:sdtEndPr>
                  <w:sdtContent>
                    <w:tc>
                      <w:tcPr>
                        <w:tcW w:w="219" w:type="pct"/>
                      </w:tcPr>
                      <w:p w:rsidR="007673EE" w:rsidRDefault="00ED63FB">
                        <w:pPr>
                          <w:pStyle w:val="Checkbox"/>
                        </w:pPr>
                        <w:r>
                          <w:t>☐</w:t>
                        </w:r>
                      </w:p>
                    </w:tc>
                  </w:sdtContent>
                </w:sdt>
                <w:tc>
                  <w:tcPr>
                    <w:tcW w:w="4781" w:type="pct"/>
                  </w:tcPr>
                  <w:p w:rsidR="007673EE" w:rsidRPr="00C04C61" w:rsidRDefault="00800E56" w:rsidP="008337A3">
                    <w:pPr>
                      <w:pStyle w:val="List"/>
                      <w:rPr>
                        <w:sz w:val="20"/>
                      </w:rPr>
                    </w:pPr>
                    <w:r w:rsidRPr="00C04C61">
                      <w:rPr>
                        <w:sz w:val="20"/>
                      </w:rPr>
                      <w:t>Check the alignment by closing the door ensuring the panel clears the rubber door molding, especia</w:t>
                    </w:r>
                    <w:r w:rsidR="008337A3" w:rsidRPr="00C04C61">
                      <w:rPr>
                        <w:sz w:val="20"/>
                      </w:rPr>
                      <w:t xml:space="preserve">lly at the front edge, the </w:t>
                    </w:r>
                    <w:r w:rsidRPr="00C04C61">
                      <w:rPr>
                        <w:sz w:val="20"/>
                      </w:rPr>
                      <w:t>bottom edges</w:t>
                    </w:r>
                    <w:r w:rsidR="008337A3" w:rsidRPr="00C04C61">
                      <w:rPr>
                        <w:sz w:val="20"/>
                      </w:rPr>
                      <w:t>, and around the door handle opening (operate the handle to be sure)</w:t>
                    </w:r>
                    <w:r w:rsidR="00ED63FB" w:rsidRPr="00C04C61">
                      <w:rPr>
                        <w:sz w:val="20"/>
                      </w:rPr>
                      <w:t>.</w:t>
                    </w:r>
                    <w:r w:rsidRPr="00C04C61">
                      <w:rPr>
                        <w:sz w:val="20"/>
                      </w:rPr>
                      <w:t xml:space="preserve"> Reposition as needed.</w:t>
                    </w:r>
                  </w:p>
                </w:tc>
              </w:tr>
            </w:sdtContent>
          </w:sdt>
        </w:sdtContent>
      </w:sdt>
    </w:tbl>
    <w:p w:rsidR="007673EE" w:rsidRDefault="008337A3">
      <w:pPr>
        <w:pStyle w:val="Heading1"/>
      </w:pPr>
      <w:r>
        <w:t>Drill pilot holes</w:t>
      </w:r>
      <w:r w:rsidR="00716022">
        <w:t xml:space="preserve"> and install screws</w:t>
      </w:r>
    </w:p>
    <w:tbl>
      <w:tblPr>
        <w:tblW w:w="500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section 4: WHAT TO LEAVE FOR FAMILY AND CAREGIVERS AT HOME"/>
      </w:tblPr>
      <w:tblGrid>
        <w:gridCol w:w="391"/>
        <w:gridCol w:w="8541"/>
      </w:tblGrid>
      <w:tr w:rsidR="007673EE">
        <w:sdt>
          <w:sdtPr>
            <w:id w:val="1878280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7673EE" w:rsidRDefault="00ED63FB">
                <w:pPr>
                  <w:pStyle w:val="Checkbox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781" w:type="pct"/>
          </w:tcPr>
          <w:p w:rsidR="007673EE" w:rsidRPr="00C04C61" w:rsidRDefault="005020DD">
            <w:pPr>
              <w:pStyle w:val="List"/>
              <w:rPr>
                <w:sz w:val="20"/>
              </w:rPr>
            </w:pPr>
            <w:r w:rsidRPr="00C04C61">
              <w:rPr>
                <w:sz w:val="20"/>
              </w:rPr>
              <w:t>Using the installed panel as a template drill a</w:t>
            </w:r>
            <w:r w:rsidR="00052701" w:rsidRPr="00C04C61">
              <w:rPr>
                <w:sz w:val="20"/>
              </w:rPr>
              <w:t xml:space="preserve"> 1/8”</w:t>
            </w:r>
            <w:r w:rsidRPr="00C04C61">
              <w:rPr>
                <w:sz w:val="20"/>
              </w:rPr>
              <w:t xml:space="preserve"> pilot hole into the door at the top-center position.  Check alignment of the panel again.  </w:t>
            </w:r>
          </w:p>
        </w:tc>
      </w:tr>
      <w:tr w:rsidR="007673EE">
        <w:sdt>
          <w:sdtPr>
            <w:id w:val="-46921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7673EE" w:rsidRDefault="00ED63FB">
                <w:pPr>
                  <w:pStyle w:val="Checkbox"/>
                </w:pPr>
                <w:r>
                  <w:t>☐</w:t>
                </w:r>
              </w:p>
            </w:tc>
          </w:sdtContent>
        </w:sdt>
        <w:tc>
          <w:tcPr>
            <w:tcW w:w="4781" w:type="pct"/>
          </w:tcPr>
          <w:p w:rsidR="007673EE" w:rsidRPr="00C04C61" w:rsidRDefault="005020DD" w:rsidP="0083600B">
            <w:pPr>
              <w:pStyle w:val="List"/>
              <w:rPr>
                <w:sz w:val="20"/>
              </w:rPr>
            </w:pPr>
            <w:r w:rsidRPr="00C04C61">
              <w:rPr>
                <w:sz w:val="20"/>
              </w:rPr>
              <w:t>Install sheet metal screw to secure the panel to the door.  If you find the pilot hole too tig</w:t>
            </w:r>
            <w:r w:rsidR="00C04C61">
              <w:rPr>
                <w:sz w:val="20"/>
              </w:rPr>
              <w:t xml:space="preserve">ht then a slightly larger drill bit </w:t>
            </w:r>
            <w:r w:rsidRPr="00C04C61">
              <w:rPr>
                <w:sz w:val="20"/>
              </w:rPr>
              <w:t>may be used to enlarge the hole</w:t>
            </w:r>
            <w:r w:rsidR="00C04C61">
              <w:rPr>
                <w:sz w:val="20"/>
              </w:rPr>
              <w:t xml:space="preserve"> and to drill the remaining pilot holes</w:t>
            </w:r>
            <w:r w:rsidRPr="00C04C61">
              <w:rPr>
                <w:sz w:val="20"/>
              </w:rPr>
              <w:t xml:space="preserve">.  </w:t>
            </w:r>
            <w:r w:rsidR="0083600B">
              <w:rPr>
                <w:sz w:val="20"/>
              </w:rPr>
              <w:t>However, u</w:t>
            </w:r>
            <w:r w:rsidR="00C04C61">
              <w:rPr>
                <w:sz w:val="20"/>
              </w:rPr>
              <w:t xml:space="preserve">sing a </w:t>
            </w:r>
            <w:r w:rsidR="0083600B">
              <w:rPr>
                <w:sz w:val="20"/>
              </w:rPr>
              <w:t xml:space="preserve">power </w:t>
            </w:r>
            <w:r w:rsidR="00C04C61" w:rsidRPr="00C04C61">
              <w:rPr>
                <w:sz w:val="20"/>
              </w:rPr>
              <w:t>drill and driver bit</w:t>
            </w:r>
            <w:r w:rsidR="00C04C61">
              <w:rPr>
                <w:sz w:val="20"/>
              </w:rPr>
              <w:t xml:space="preserve"> should provide sufficient force to install </w:t>
            </w:r>
            <w:r w:rsidRPr="00C04C61">
              <w:rPr>
                <w:sz w:val="20"/>
              </w:rPr>
              <w:t>the</w:t>
            </w:r>
            <w:r w:rsidR="00C04C61">
              <w:rPr>
                <w:sz w:val="20"/>
              </w:rPr>
              <w:t xml:space="preserve"> #10</w:t>
            </w:r>
            <w:r w:rsidRPr="00C04C61">
              <w:rPr>
                <w:sz w:val="20"/>
              </w:rPr>
              <w:t xml:space="preserve"> sc</w:t>
            </w:r>
            <w:r w:rsidR="00C04C61">
              <w:rPr>
                <w:sz w:val="20"/>
              </w:rPr>
              <w:t>rews</w:t>
            </w:r>
            <w:r w:rsidR="00052701" w:rsidRPr="00C04C61">
              <w:rPr>
                <w:sz w:val="20"/>
              </w:rPr>
              <w:t>.</w:t>
            </w:r>
          </w:p>
        </w:tc>
      </w:tr>
      <w:tr w:rsidR="007673EE">
        <w:sdt>
          <w:sdtPr>
            <w:id w:val="-1300765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7673EE" w:rsidRDefault="00ED63FB">
                <w:pPr>
                  <w:pStyle w:val="Checkbox"/>
                </w:pPr>
                <w:r>
                  <w:t>☐</w:t>
                </w:r>
              </w:p>
            </w:tc>
          </w:sdtContent>
        </w:sdt>
        <w:tc>
          <w:tcPr>
            <w:tcW w:w="4781" w:type="pct"/>
          </w:tcPr>
          <w:p w:rsidR="007673EE" w:rsidRPr="00C04C61" w:rsidRDefault="00052701" w:rsidP="00052701">
            <w:pPr>
              <w:pStyle w:val="List"/>
              <w:rPr>
                <w:sz w:val="20"/>
              </w:rPr>
            </w:pPr>
            <w:r w:rsidRPr="00C04C61">
              <w:rPr>
                <w:sz w:val="20"/>
              </w:rPr>
              <w:t xml:space="preserve">Using the installed panel as a template drill a 1/8” pilot hole into the door at the bottom-center position.  Check alignment and install a screw.  </w:t>
            </w:r>
          </w:p>
        </w:tc>
      </w:tr>
      <w:tr w:rsidR="007673EE">
        <w:sdt>
          <w:sdtPr>
            <w:id w:val="-1622687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9" w:type="pct"/>
              </w:tcPr>
              <w:p w:rsidR="007673EE" w:rsidRDefault="00ED63FB">
                <w:pPr>
                  <w:pStyle w:val="Checkbox"/>
                </w:pPr>
                <w:r>
                  <w:t>☐</w:t>
                </w:r>
              </w:p>
            </w:tc>
          </w:sdtContent>
        </w:sdt>
        <w:tc>
          <w:tcPr>
            <w:tcW w:w="4781" w:type="pct"/>
          </w:tcPr>
          <w:p w:rsidR="007673EE" w:rsidRPr="00C04C61" w:rsidRDefault="00052701" w:rsidP="00052701">
            <w:pPr>
              <w:pStyle w:val="List"/>
              <w:rPr>
                <w:sz w:val="20"/>
              </w:rPr>
            </w:pPr>
            <w:r w:rsidRPr="00C04C61">
              <w:rPr>
                <w:sz w:val="20"/>
              </w:rPr>
              <w:t>Drill the remaining pilot holes and install the screws.</w:t>
            </w:r>
          </w:p>
        </w:tc>
      </w:tr>
    </w:tbl>
    <w:sdt>
      <w:sdtPr>
        <w:rPr>
          <w:rFonts w:asciiTheme="minorHAnsi" w:eastAsiaTheme="minorEastAsia" w:hAnsiTheme="minorHAnsi" w:cstheme="minorBidi"/>
          <w:color w:val="27130E" w:themeColor="text2" w:themeShade="80"/>
          <w:sz w:val="18"/>
          <w:szCs w:val="18"/>
        </w:rPr>
        <w:id w:val="1721630435"/>
      </w:sdtPr>
      <w:sdtEndPr>
        <w:rPr>
          <w:sz w:val="20"/>
          <w:szCs w:val="20"/>
        </w:rPr>
      </w:sdtEndPr>
      <w:sdtContent>
        <w:tbl>
          <w:tblPr>
            <w:tblW w:w="5002" w:type="pct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  <w:tblDescription w:val="Checklist section 4: WHAT TO LEAVE FOR FAMILY AND CAREGIVERS AT HOME"/>
          </w:tblPr>
          <w:tblGrid>
            <w:gridCol w:w="391"/>
            <w:gridCol w:w="8541"/>
          </w:tblGrid>
          <w:sdt>
            <w:sdtPr>
              <w:rPr>
                <w:rFonts w:asciiTheme="minorHAnsi" w:eastAsiaTheme="minorEastAsia" w:hAnsiTheme="minorHAnsi" w:cstheme="minorBidi"/>
                <w:color w:val="27130E" w:themeColor="text2" w:themeShade="80"/>
                <w:sz w:val="18"/>
                <w:szCs w:val="18"/>
              </w:rPr>
              <w:id w:val="1068848292"/>
              <w:placeholder>
                <w:docPart w:val="5D246EF7BCC64F5E80A42B1226FC7E27"/>
              </w:placeholder>
            </w:sdtPr>
            <w:sdtEndPr>
              <w:rPr>
                <w:sz w:val="20"/>
                <w:szCs w:val="20"/>
              </w:rPr>
            </w:sdtEndPr>
            <w:sdtContent>
              <w:tr w:rsidR="007673EE">
                <w:sdt>
                  <w:sdtPr>
                    <w:rPr>
                      <w:rFonts w:asciiTheme="minorHAnsi" w:eastAsiaTheme="minorEastAsia" w:hAnsiTheme="minorHAnsi" w:cstheme="minorBidi"/>
                      <w:color w:val="27130E" w:themeColor="text2" w:themeShade="80"/>
                      <w:sz w:val="18"/>
                      <w:szCs w:val="18"/>
                    </w:rPr>
                    <w:id w:val="-18562579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Fonts w:ascii="Segoe UI Symbol" w:hAnsi="Segoe UI Symbol" w:cs="Segoe UI Symbol"/>
                      <w:color w:val="2A6C7D" w:themeColor="accent1" w:themeShade="BF"/>
                      <w:sz w:val="21"/>
                      <w:szCs w:val="21"/>
                    </w:rPr>
                  </w:sdtEndPr>
                  <w:sdtContent>
                    <w:tc>
                      <w:tcPr>
                        <w:tcW w:w="219" w:type="pct"/>
                      </w:tcPr>
                      <w:p w:rsidR="007673EE" w:rsidRDefault="00ED63FB">
                        <w:pPr>
                          <w:pStyle w:val="Checkbox"/>
                        </w:pPr>
                        <w:r>
                          <w:t>☐</w:t>
                        </w:r>
                      </w:p>
                    </w:tc>
                  </w:sdtContent>
                </w:sdt>
                <w:tc>
                  <w:tcPr>
                    <w:tcW w:w="4781" w:type="pct"/>
                  </w:tcPr>
                  <w:p w:rsidR="007673EE" w:rsidRPr="00C04C61" w:rsidRDefault="00052701" w:rsidP="0083600B">
                    <w:pPr>
                      <w:pStyle w:val="List"/>
                      <w:rPr>
                        <w:sz w:val="20"/>
                      </w:rPr>
                    </w:pPr>
                    <w:r w:rsidRPr="00C04C61">
                      <w:rPr>
                        <w:sz w:val="20"/>
                      </w:rPr>
                      <w:t xml:space="preserve">Remove tape </w:t>
                    </w:r>
                    <w:r w:rsidR="0083600B">
                      <w:rPr>
                        <w:sz w:val="20"/>
                      </w:rPr>
                      <w:t>then</w:t>
                    </w:r>
                    <w:r w:rsidR="0083600B" w:rsidRPr="00C04C61">
                      <w:rPr>
                        <w:sz w:val="20"/>
                      </w:rPr>
                      <w:t xml:space="preserve"> install mirror switch </w:t>
                    </w:r>
                    <w:r w:rsidR="0083600B">
                      <w:rPr>
                        <w:sz w:val="20"/>
                      </w:rPr>
                      <w:t>in</w:t>
                    </w:r>
                    <w:r w:rsidRPr="00C04C61">
                      <w:rPr>
                        <w:sz w:val="20"/>
                      </w:rPr>
                      <w:t xml:space="preserve"> driver’s side door</w:t>
                    </w:r>
                    <w:r w:rsidR="00716022" w:rsidRPr="00C04C61">
                      <w:rPr>
                        <w:sz w:val="20"/>
                      </w:rPr>
                      <w:t>.</w:t>
                    </w:r>
                  </w:p>
                </w:tc>
              </w:tr>
            </w:sdtContent>
          </w:sdt>
          <w:sdt>
            <w:sdtPr>
              <w:rPr>
                <w:rFonts w:asciiTheme="minorHAnsi" w:eastAsiaTheme="minorEastAsia" w:hAnsiTheme="minorHAnsi" w:cstheme="minorBidi"/>
                <w:color w:val="27130E" w:themeColor="text2" w:themeShade="80"/>
                <w:sz w:val="18"/>
                <w:szCs w:val="18"/>
              </w:rPr>
              <w:id w:val="-1817094669"/>
              <w:placeholder>
                <w:docPart w:val="8A609A99CFD542E691DF97CDA439FB3B"/>
              </w:placeholder>
            </w:sdtPr>
            <w:sdtEndPr>
              <w:rPr>
                <w:sz w:val="20"/>
                <w:szCs w:val="20"/>
              </w:rPr>
            </w:sdtEndPr>
            <w:sdtContent>
              <w:tr w:rsidR="00716022">
                <w:sdt>
                  <w:sdtPr>
                    <w:rPr>
                      <w:rFonts w:asciiTheme="minorHAnsi" w:eastAsiaTheme="minorEastAsia" w:hAnsiTheme="minorHAnsi" w:cstheme="minorBidi"/>
                      <w:color w:val="27130E" w:themeColor="text2" w:themeShade="80"/>
                      <w:sz w:val="18"/>
                      <w:szCs w:val="18"/>
                    </w:rPr>
                    <w:id w:val="-139404276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Fonts w:ascii="Segoe UI Symbol" w:hAnsi="Segoe UI Symbol" w:cs="Segoe UI Symbol"/>
                      <w:color w:val="2A6C7D" w:themeColor="accent1" w:themeShade="BF"/>
                      <w:sz w:val="21"/>
                      <w:szCs w:val="21"/>
                    </w:rPr>
                  </w:sdtEndPr>
                  <w:sdtContent>
                    <w:tc>
                      <w:tcPr>
                        <w:tcW w:w="219" w:type="pct"/>
                      </w:tcPr>
                      <w:p w:rsidR="00716022" w:rsidRDefault="00716022" w:rsidP="00E638E2">
                        <w:pPr>
                          <w:pStyle w:val="Checkbox"/>
                        </w:pPr>
                        <w:r>
                          <w:t>☐</w:t>
                        </w:r>
                      </w:p>
                    </w:tc>
                  </w:sdtContent>
                </w:sdt>
                <w:tc>
                  <w:tcPr>
                    <w:tcW w:w="4781" w:type="pct"/>
                  </w:tcPr>
                  <w:p w:rsidR="00716022" w:rsidRPr="00C04C61" w:rsidRDefault="00C04C61">
                    <w:pPr>
                      <w:pStyle w:val="Lis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Recheck that the door lock rod still moves freely.  </w:t>
                    </w:r>
                    <w:r w:rsidR="002B4A72">
                      <w:rPr>
                        <w:sz w:val="20"/>
                      </w:rPr>
                      <w:t>Ensure the door panel is not crushing the clamp</w:t>
                    </w:r>
                    <w:r w:rsidR="00716022" w:rsidRPr="00C04C61">
                      <w:rPr>
                        <w:sz w:val="20"/>
                      </w:rPr>
                      <w:t>.</w:t>
                    </w:r>
                    <w:r w:rsidR="0083600B">
                      <w:rPr>
                        <w:sz w:val="20"/>
                      </w:rPr>
                      <w:t xml:space="preserve">  If so, loosen or remove the screw closest to the clamp.</w:t>
                    </w:r>
                  </w:p>
                </w:tc>
              </w:tr>
            </w:sdtContent>
          </w:sdt>
          <w:sdt>
            <w:sdtPr>
              <w:rPr>
                <w:rFonts w:asciiTheme="minorHAnsi" w:eastAsiaTheme="minorEastAsia" w:hAnsiTheme="minorHAnsi" w:cstheme="minorBidi"/>
                <w:color w:val="27130E" w:themeColor="text2" w:themeShade="80"/>
                <w:sz w:val="18"/>
                <w:szCs w:val="18"/>
              </w:rPr>
              <w:id w:val="-1026481606"/>
              <w:placeholder>
                <w:docPart w:val="C1BE1647F4B646CF88901A1922042446"/>
              </w:placeholder>
            </w:sdtPr>
            <w:sdtEndPr>
              <w:rPr>
                <w:sz w:val="20"/>
                <w:szCs w:val="20"/>
              </w:rPr>
            </w:sdtEndPr>
            <w:sdtContent>
              <w:tr w:rsidR="00C04C61">
                <w:sdt>
                  <w:sdtPr>
                    <w:rPr>
                      <w:rFonts w:asciiTheme="minorHAnsi" w:eastAsiaTheme="minorEastAsia" w:hAnsiTheme="minorHAnsi" w:cstheme="minorBidi"/>
                      <w:color w:val="27130E" w:themeColor="text2" w:themeShade="80"/>
                      <w:sz w:val="18"/>
                      <w:szCs w:val="18"/>
                    </w:rPr>
                    <w:id w:val="158556871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Fonts w:ascii="Segoe UI Symbol" w:hAnsi="Segoe UI Symbol" w:cs="Segoe UI Symbol"/>
                      <w:color w:val="2A6C7D" w:themeColor="accent1" w:themeShade="BF"/>
                      <w:sz w:val="21"/>
                      <w:szCs w:val="21"/>
                    </w:rPr>
                  </w:sdtEndPr>
                  <w:sdtContent>
                    <w:tc>
                      <w:tcPr>
                        <w:tcW w:w="219" w:type="pct"/>
                      </w:tcPr>
                      <w:p w:rsidR="00C04C61" w:rsidRDefault="00C04C61" w:rsidP="00E638E2">
                        <w:pPr>
                          <w:pStyle w:val="Checkbox"/>
                        </w:pPr>
                        <w:r>
                          <w:t>☐</w:t>
                        </w:r>
                      </w:p>
                    </w:tc>
                  </w:sdtContent>
                </w:sdt>
                <w:tc>
                  <w:tcPr>
                    <w:tcW w:w="4781" w:type="pct"/>
                  </w:tcPr>
                  <w:p w:rsidR="00C04C61" w:rsidRPr="00C04C61" w:rsidRDefault="00C04C61">
                    <w:pPr>
                      <w:pStyle w:val="Lis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Reconnect battery</w:t>
                    </w:r>
                    <w:r w:rsidRPr="00C04C61">
                      <w:rPr>
                        <w:sz w:val="20"/>
                      </w:rPr>
                      <w:t>.</w:t>
                    </w:r>
                  </w:p>
                </w:tc>
              </w:tr>
            </w:sdtContent>
          </w:sdt>
        </w:tbl>
      </w:sdtContent>
    </w:sdt>
    <w:p w:rsidR="002B4A72" w:rsidRDefault="002B4A72"/>
    <w:p w:rsidR="002B4A72" w:rsidRPr="002B4A72" w:rsidRDefault="002B4A72" w:rsidP="002B4A72"/>
    <w:p w:rsidR="002B4A72" w:rsidRPr="002B4A72" w:rsidRDefault="002B4A72" w:rsidP="002B4A72"/>
    <w:p w:rsidR="002B4A72" w:rsidRPr="002B4A72" w:rsidRDefault="002B4A72" w:rsidP="002B4A72"/>
    <w:p w:rsidR="002B4A72" w:rsidRPr="002B4A72" w:rsidRDefault="002B4A72" w:rsidP="002B4A72"/>
    <w:p w:rsidR="00576EA6" w:rsidRDefault="00576EA6">
      <w:r>
        <w:br w:type="page"/>
      </w:r>
    </w:p>
    <w:p w:rsidR="002B4A72" w:rsidRPr="002B4A72" w:rsidRDefault="002B4A72" w:rsidP="002B4A72"/>
    <w:p w:rsidR="002B4A72" w:rsidRPr="002B4A72" w:rsidRDefault="002B4A72" w:rsidP="002B4A72"/>
    <w:p w:rsidR="002B4A72" w:rsidRDefault="00DB20D6" w:rsidP="002B4A72">
      <w:r>
        <w:t>Photo 1-3: Door Pull Install</w:t>
      </w:r>
    </w:p>
    <w:p w:rsidR="00DB20D6" w:rsidRDefault="00DB20D6" w:rsidP="002B4A72"/>
    <w:p w:rsidR="00DB20D6" w:rsidRDefault="00DB20D6" w:rsidP="002B4A72">
      <w:r w:rsidRPr="00DB20D6">
        <w:rPr>
          <w:noProof/>
          <w:lang w:eastAsia="en-US"/>
        </w:rPr>
        <w:drawing>
          <wp:inline distT="0" distB="0" distL="0" distR="0">
            <wp:extent cx="2552700" cy="1914525"/>
            <wp:effectExtent l="0" t="0" r="0" b="9525"/>
            <wp:docPr id="6" name="Picture 6" descr="C:\Users\Washington\Pictures\iCloud Photos\My Photo Stream\IMG_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shington\Pictures\iCloud Photos\My Photo Stream\IMG_3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0D6">
        <w:rPr>
          <w:noProof/>
          <w:lang w:eastAsia="en-US"/>
        </w:rPr>
        <w:drawing>
          <wp:inline distT="0" distB="0" distL="0" distR="0">
            <wp:extent cx="1442085" cy="1922780"/>
            <wp:effectExtent l="0" t="0" r="5715" b="1270"/>
            <wp:docPr id="7" name="Picture 7" descr="C:\Users\Washington\Pictures\iCloud Photos\My Photo Stream\IMG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shington\Pictures\iCloud Photos\My Photo Stream\IMG_3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78" cy="19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0D6">
        <w:rPr>
          <w:noProof/>
          <w:lang w:eastAsia="en-US"/>
        </w:rPr>
        <w:drawing>
          <wp:inline distT="0" distB="0" distL="0" distR="0">
            <wp:extent cx="1443038" cy="1924050"/>
            <wp:effectExtent l="0" t="0" r="5080" b="0"/>
            <wp:docPr id="8" name="Picture 8" descr="C:\Users\Washington\Pictures\iCloud Photos\My Photo Stream\IMG_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shington\Pictures\iCloud Photos\My Photo Stream\IMG_3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16" cy="193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D6" w:rsidRDefault="00DB20D6" w:rsidP="002B4A72"/>
    <w:p w:rsidR="00DB20D6" w:rsidRDefault="00DB20D6" w:rsidP="002B4A72"/>
    <w:p w:rsidR="00DB20D6" w:rsidRPr="002B4A72" w:rsidRDefault="00DB20D6" w:rsidP="002B4A72">
      <w:r>
        <w:t>Picture 4-5: Stock Door Panel removed and Details of rod secured</w:t>
      </w:r>
    </w:p>
    <w:p w:rsidR="002B4A72" w:rsidRPr="002B4A72" w:rsidRDefault="00576EA6" w:rsidP="002B4A72">
      <w:r w:rsidRPr="00576EA6">
        <w:rPr>
          <w:noProof/>
          <w:lang w:eastAsia="en-US"/>
        </w:rPr>
        <w:drawing>
          <wp:inline distT="0" distB="0" distL="0" distR="0">
            <wp:extent cx="3048000" cy="2286000"/>
            <wp:effectExtent l="0" t="0" r="0" b="0"/>
            <wp:docPr id="3" name="Picture 3" descr="C:\Users\Washington\Pictures\iCloud Photos\My Photo Stream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shington\Pictures\iCloud Photos\My Photo Stream\IMG_3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0D6">
        <w:rPr>
          <w:noProof/>
          <w:lang w:eastAsia="en-US"/>
        </w:rPr>
        <w:t xml:space="preserve">     </w:t>
      </w:r>
      <w:r w:rsidR="00DB20D6" w:rsidRPr="00DB20D6">
        <w:rPr>
          <w:noProof/>
          <w:lang w:eastAsia="en-US"/>
        </w:rPr>
        <w:drawing>
          <wp:inline distT="0" distB="0" distL="0" distR="0" wp14:anchorId="79623D40" wp14:editId="48D4AEEB">
            <wp:extent cx="2080737" cy="2774315"/>
            <wp:effectExtent l="0" t="0" r="0" b="6985"/>
            <wp:docPr id="5" name="Picture 5" descr="C:\Users\Washington\Pictures\iCloud Photos\My Photo Stream\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shington\Pictures\iCloud Photos\My Photo Stream\IMG_3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37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72" w:rsidRPr="002B4A72" w:rsidRDefault="002B4A72" w:rsidP="002B4A72"/>
    <w:p w:rsidR="002B4A72" w:rsidRPr="002B4A72" w:rsidRDefault="002B4A72" w:rsidP="002B4A72"/>
    <w:p w:rsidR="002B4A72" w:rsidRPr="002B4A72" w:rsidRDefault="002B4A72" w:rsidP="002B4A72"/>
    <w:p w:rsidR="002B4A72" w:rsidRPr="002B4A72" w:rsidRDefault="002B4A72" w:rsidP="002B4A72"/>
    <w:p w:rsidR="002B4A72" w:rsidRPr="002B4A72" w:rsidRDefault="002B4A72" w:rsidP="002B4A72"/>
    <w:p w:rsidR="002B4A72" w:rsidRPr="002B4A72" w:rsidRDefault="002B4A72" w:rsidP="002B4A72"/>
    <w:p w:rsidR="002B4A72" w:rsidRPr="002B4A72" w:rsidRDefault="002B4A72" w:rsidP="002B4A72"/>
    <w:p w:rsidR="002B4A72" w:rsidRDefault="002B4A72" w:rsidP="002B4A72"/>
    <w:p w:rsidR="002B4A72" w:rsidRPr="002B4A72" w:rsidRDefault="00145666" w:rsidP="002B4A72">
      <w:r>
        <w:t>Photo 6: Panel securely held to Door and Aligned</w:t>
      </w:r>
    </w:p>
    <w:p w:rsidR="007673EE" w:rsidRDefault="00145666" w:rsidP="002B4A72">
      <w:pPr>
        <w:tabs>
          <w:tab w:val="left" w:pos="7920"/>
        </w:tabs>
      </w:pPr>
      <w:r w:rsidRPr="00145666">
        <w:rPr>
          <w:noProof/>
          <w:lang w:eastAsia="en-US"/>
        </w:rPr>
        <w:drawing>
          <wp:inline distT="0" distB="0" distL="0" distR="0">
            <wp:extent cx="3848100" cy="2886075"/>
            <wp:effectExtent l="0" t="0" r="0" b="9525"/>
            <wp:docPr id="9" name="Picture 9" descr="C:\Users\Washington\Pictures\iCloud Photos\My Photo Stream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shington\Pictures\iCloud Photos\My Photo Stream\IMG_3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92" cy="288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A72">
        <w:tab/>
      </w:r>
    </w:p>
    <w:p w:rsidR="00145666" w:rsidRDefault="00145666" w:rsidP="002B4A72">
      <w:pPr>
        <w:tabs>
          <w:tab w:val="left" w:pos="7920"/>
        </w:tabs>
      </w:pPr>
    </w:p>
    <w:p w:rsidR="00145666" w:rsidRDefault="00145666" w:rsidP="002B4A72">
      <w:pPr>
        <w:tabs>
          <w:tab w:val="left" w:pos="7920"/>
        </w:tabs>
      </w:pPr>
      <w:r>
        <w:t>Photo 7: Check Alignment to door rubber molding             Photo 8: #10 x 5/8 Trim screw (available in silver)</w:t>
      </w:r>
    </w:p>
    <w:p w:rsidR="00145666" w:rsidRDefault="00145666" w:rsidP="002B4A72">
      <w:pPr>
        <w:tabs>
          <w:tab w:val="left" w:pos="7920"/>
        </w:tabs>
      </w:pPr>
      <w:r w:rsidRPr="00145666">
        <w:rPr>
          <w:noProof/>
          <w:lang w:eastAsia="en-US"/>
        </w:rPr>
        <w:drawing>
          <wp:inline distT="0" distB="0" distL="0" distR="0">
            <wp:extent cx="2027208" cy="2702943"/>
            <wp:effectExtent l="0" t="0" r="0" b="2540"/>
            <wp:docPr id="10" name="Picture 10" descr="C:\Users\Washington\Pictures\iCloud Photos\My Photo Stream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shington\Pictures\iCloud Photos\My Photo Stream\IMG_3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54" cy="271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 </w:t>
      </w:r>
      <w:r w:rsidR="002305C7">
        <w:rPr>
          <w:noProof/>
          <w:lang w:eastAsia="en-US"/>
        </w:rPr>
        <w:t xml:space="preserve">                      </w:t>
      </w:r>
      <w:r w:rsidRPr="00145666">
        <w:rPr>
          <w:noProof/>
          <w:lang w:eastAsia="en-US"/>
        </w:rPr>
        <w:drawing>
          <wp:inline distT="0" distB="0" distL="0" distR="0">
            <wp:extent cx="2037954" cy="2717272"/>
            <wp:effectExtent l="0" t="0" r="635" b="6985"/>
            <wp:docPr id="11" name="Picture 11" descr="C:\Users\Washington\Pictures\iCloud Photos\My Photo Stream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shington\Pictures\iCloud Photos\My Photo Stream\IMG_3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77" cy="272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66" w:rsidRDefault="00145666" w:rsidP="002B4A72">
      <w:pPr>
        <w:tabs>
          <w:tab w:val="left" w:pos="7920"/>
        </w:tabs>
      </w:pPr>
    </w:p>
    <w:p w:rsidR="00145666" w:rsidRDefault="00145666" w:rsidP="002B4A72">
      <w:pPr>
        <w:tabs>
          <w:tab w:val="left" w:pos="7920"/>
        </w:tabs>
      </w:pPr>
    </w:p>
    <w:p w:rsidR="00145666" w:rsidRDefault="00145666" w:rsidP="002B4A72">
      <w:pPr>
        <w:tabs>
          <w:tab w:val="left" w:pos="7920"/>
        </w:tabs>
      </w:pPr>
    </w:p>
    <w:p w:rsidR="00145666" w:rsidRDefault="00145666" w:rsidP="002B4A72">
      <w:pPr>
        <w:tabs>
          <w:tab w:val="left" w:pos="7920"/>
        </w:tabs>
      </w:pPr>
    </w:p>
    <w:p w:rsidR="00145666" w:rsidRDefault="00145666" w:rsidP="002B4A72">
      <w:pPr>
        <w:tabs>
          <w:tab w:val="left" w:pos="7920"/>
        </w:tabs>
      </w:pPr>
    </w:p>
    <w:p w:rsidR="00EA2637" w:rsidRDefault="00EA2637" w:rsidP="002B4A72">
      <w:pPr>
        <w:tabs>
          <w:tab w:val="left" w:pos="7920"/>
        </w:tabs>
        <w:rPr>
          <w:noProof/>
          <w:lang w:eastAsia="en-US"/>
        </w:rPr>
      </w:pPr>
    </w:p>
    <w:p w:rsidR="00EA2637" w:rsidRDefault="00EA2637" w:rsidP="002B4A72">
      <w:pPr>
        <w:tabs>
          <w:tab w:val="left" w:pos="7920"/>
        </w:tabs>
        <w:rPr>
          <w:noProof/>
          <w:lang w:eastAsia="en-US"/>
        </w:rPr>
      </w:pPr>
      <w:r>
        <w:rPr>
          <w:noProof/>
          <w:lang w:eastAsia="en-US"/>
        </w:rPr>
        <w:t xml:space="preserve">Photos 9 -10: </w:t>
      </w:r>
      <w:r w:rsidR="00154290">
        <w:rPr>
          <w:noProof/>
          <w:lang w:eastAsia="en-US"/>
        </w:rPr>
        <w:t>Panels installed</w:t>
      </w:r>
      <w:r w:rsidR="00757CE7">
        <w:rPr>
          <w:noProof/>
          <w:lang w:eastAsia="en-US"/>
        </w:rPr>
        <w:t>. No</w:t>
      </w:r>
      <w:r w:rsidR="00154290">
        <w:rPr>
          <w:noProof/>
          <w:lang w:eastAsia="en-US"/>
        </w:rPr>
        <w:t>t</w:t>
      </w:r>
      <w:r w:rsidR="00757CE7">
        <w:rPr>
          <w:noProof/>
          <w:lang w:eastAsia="en-US"/>
        </w:rPr>
        <w:t>ice mirror switch.</w:t>
      </w:r>
    </w:p>
    <w:p w:rsidR="00145666" w:rsidRDefault="00EA2637" w:rsidP="002B4A72">
      <w:pPr>
        <w:tabs>
          <w:tab w:val="left" w:pos="7920"/>
        </w:tabs>
      </w:pPr>
      <w:r w:rsidRPr="00EA2637">
        <w:rPr>
          <w:noProof/>
          <w:lang w:eastAsia="en-US"/>
        </w:rPr>
        <w:drawing>
          <wp:inline distT="0" distB="0" distL="0" distR="0">
            <wp:extent cx="2625941" cy="1932048"/>
            <wp:effectExtent l="0" t="0" r="3175" b="0"/>
            <wp:docPr id="14" name="Picture 14" descr="C:\Users\Washington\Pictures\iCloud Photos\My Photo Stream\IMG_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shington\Pictures\iCloud Photos\My Photo Stream\IMG_3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32" cy="19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 </w:t>
      </w:r>
      <w:r w:rsidRPr="00EA2637">
        <w:rPr>
          <w:noProof/>
          <w:lang w:eastAsia="en-US"/>
        </w:rPr>
        <w:drawing>
          <wp:inline distT="0" distB="0" distL="0" distR="0">
            <wp:extent cx="1916430" cy="1916430"/>
            <wp:effectExtent l="0" t="0" r="7620" b="7620"/>
            <wp:docPr id="15" name="Picture 15" descr="C:\Users\Washington\Pictures\iCloud Photos\My Photo Stream\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shington\Pictures\iCloud Photos\My Photo Stream\IMG_3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637" w:rsidRDefault="00EA2637" w:rsidP="002B4A72">
      <w:pPr>
        <w:tabs>
          <w:tab w:val="left" w:pos="7920"/>
        </w:tabs>
      </w:pPr>
    </w:p>
    <w:p w:rsidR="00D46C49" w:rsidRDefault="00D46C49" w:rsidP="002B4A72">
      <w:pPr>
        <w:tabs>
          <w:tab w:val="left" w:pos="7920"/>
        </w:tabs>
      </w:pPr>
      <w:r>
        <w:t xml:space="preserve">Photo: Finished </w:t>
      </w:r>
    </w:p>
    <w:p w:rsidR="00EA2637" w:rsidRPr="002B4A72" w:rsidRDefault="00D46C49" w:rsidP="002B4A72">
      <w:pPr>
        <w:tabs>
          <w:tab w:val="left" w:pos="7920"/>
        </w:tabs>
      </w:pPr>
      <w:r w:rsidRPr="00D46C49">
        <w:rPr>
          <w:noProof/>
          <w:lang w:eastAsia="en-US"/>
        </w:rPr>
        <w:drawing>
          <wp:inline distT="0" distB="0" distL="0" distR="0">
            <wp:extent cx="4691380" cy="3518535"/>
            <wp:effectExtent l="0" t="0" r="0" b="5715"/>
            <wp:docPr id="16" name="Picture 16" descr="C:\Users\Washington\Pictures\iCloud Photos\My Photo Stream\IMG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ashington\Pictures\iCloud Photos\My Photo Stream\IMG_3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637" w:rsidRPr="002B4A72"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1080" w:right="1080" w:bottom="720" w:left="223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09A" w:rsidRDefault="009E109A">
      <w:pPr>
        <w:spacing w:before="0" w:line="240" w:lineRule="auto"/>
      </w:pPr>
      <w:r>
        <w:separator/>
      </w:r>
    </w:p>
  </w:endnote>
  <w:endnote w:type="continuationSeparator" w:id="0">
    <w:p w:rsidR="009E109A" w:rsidRDefault="009E109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981806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87DB3" w:rsidRDefault="00FB5A1F" w:rsidP="00FB5A1F">
            <w:pPr>
              <w:pStyle w:val="Footer"/>
              <w:rPr>
                <w:b/>
                <w:bCs/>
                <w:sz w:val="24"/>
                <w:szCs w:val="24"/>
              </w:rPr>
            </w:pPr>
            <w:r>
              <w:t>March 2015</w:t>
            </w:r>
            <w:r>
              <w:tab/>
              <w:t>V1.00</w:t>
            </w:r>
            <w:r>
              <w:tab/>
            </w:r>
            <w:r w:rsidR="002B4A72">
              <w:t xml:space="preserve">Page </w:t>
            </w:r>
            <w:r w:rsidR="002B4A72">
              <w:rPr>
                <w:b/>
                <w:bCs/>
                <w:sz w:val="24"/>
                <w:szCs w:val="24"/>
              </w:rPr>
              <w:fldChar w:fldCharType="begin"/>
            </w:r>
            <w:r w:rsidR="002B4A72">
              <w:rPr>
                <w:b/>
                <w:bCs/>
              </w:rPr>
              <w:instrText xml:space="preserve"> PAGE </w:instrText>
            </w:r>
            <w:r w:rsidR="002B4A72">
              <w:rPr>
                <w:b/>
                <w:bCs/>
                <w:sz w:val="24"/>
                <w:szCs w:val="24"/>
              </w:rPr>
              <w:fldChar w:fldCharType="separate"/>
            </w:r>
            <w:r w:rsidR="0027769A">
              <w:rPr>
                <w:b/>
                <w:bCs/>
                <w:noProof/>
              </w:rPr>
              <w:t>5</w:t>
            </w:r>
            <w:r w:rsidR="002B4A72">
              <w:rPr>
                <w:b/>
                <w:bCs/>
                <w:sz w:val="24"/>
                <w:szCs w:val="24"/>
              </w:rPr>
              <w:fldChar w:fldCharType="end"/>
            </w:r>
            <w:r w:rsidR="002B4A72">
              <w:t xml:space="preserve"> of </w:t>
            </w:r>
            <w:r w:rsidR="002B4A72">
              <w:rPr>
                <w:b/>
                <w:bCs/>
                <w:sz w:val="24"/>
                <w:szCs w:val="24"/>
              </w:rPr>
              <w:fldChar w:fldCharType="begin"/>
            </w:r>
            <w:r w:rsidR="002B4A72">
              <w:rPr>
                <w:b/>
                <w:bCs/>
              </w:rPr>
              <w:instrText xml:space="preserve"> NUMPAGES  </w:instrText>
            </w:r>
            <w:r w:rsidR="002B4A72">
              <w:rPr>
                <w:b/>
                <w:bCs/>
                <w:sz w:val="24"/>
                <w:szCs w:val="24"/>
              </w:rPr>
              <w:fldChar w:fldCharType="separate"/>
            </w:r>
            <w:r w:rsidR="0027769A">
              <w:rPr>
                <w:b/>
                <w:bCs/>
                <w:noProof/>
              </w:rPr>
              <w:t>5</w:t>
            </w:r>
            <w:r w:rsidR="002B4A72">
              <w:rPr>
                <w:b/>
                <w:bCs/>
                <w:sz w:val="24"/>
                <w:szCs w:val="24"/>
              </w:rPr>
              <w:fldChar w:fldCharType="end"/>
            </w:r>
          </w:p>
          <w:p w:rsidR="00587DB3" w:rsidRPr="00587DB3" w:rsidRDefault="009E109A" w:rsidP="00587DB3">
            <w:pPr>
              <w:pStyle w:val="Footer"/>
              <w:jc w:val="left"/>
              <w:rPr>
                <w:b/>
                <w:bCs/>
                <w:sz w:val="12"/>
                <w:szCs w:val="12"/>
              </w:rPr>
            </w:pPr>
            <w:hyperlink r:id="rId1" w:history="1">
              <w:r w:rsidR="00587DB3" w:rsidRPr="00587DB3">
                <w:rPr>
                  <w:rStyle w:val="Hyperlink"/>
                  <w:b/>
                  <w:bCs/>
                  <w:sz w:val="12"/>
                  <w:szCs w:val="12"/>
                </w:rPr>
                <w:t>www.HarrisonMotorsports.com</w:t>
              </w:r>
            </w:hyperlink>
          </w:p>
          <w:p w:rsidR="00587DB3" w:rsidRPr="00587DB3" w:rsidRDefault="00587DB3" w:rsidP="00587DB3">
            <w:pPr>
              <w:pStyle w:val="Footer"/>
              <w:jc w:val="left"/>
              <w:rPr>
                <w:b/>
                <w:bCs/>
                <w:sz w:val="12"/>
                <w:szCs w:val="12"/>
              </w:rPr>
            </w:pPr>
            <w:r w:rsidRPr="00587DB3">
              <w:rPr>
                <w:sz w:val="12"/>
                <w:szCs w:val="12"/>
              </w:rPr>
              <w:t>1805 Hembree Rd, Suite F</w:t>
            </w:r>
          </w:p>
          <w:p w:rsidR="00587DB3" w:rsidRPr="00587DB3" w:rsidRDefault="00587DB3" w:rsidP="00587DB3">
            <w:pPr>
              <w:pStyle w:val="Footer"/>
              <w:jc w:val="left"/>
              <w:rPr>
                <w:sz w:val="12"/>
                <w:szCs w:val="12"/>
              </w:rPr>
            </w:pPr>
            <w:r w:rsidRPr="00587DB3">
              <w:rPr>
                <w:sz w:val="12"/>
                <w:szCs w:val="12"/>
              </w:rPr>
              <w:t>Alpharetta, GA 30009 USA</w:t>
            </w:r>
          </w:p>
          <w:p w:rsidR="00587DB3" w:rsidRPr="00587DB3" w:rsidRDefault="00587DB3" w:rsidP="00587DB3">
            <w:pPr>
              <w:pStyle w:val="Footer"/>
              <w:jc w:val="left"/>
              <w:rPr>
                <w:sz w:val="12"/>
                <w:szCs w:val="12"/>
              </w:rPr>
            </w:pPr>
            <w:r w:rsidRPr="00587DB3">
              <w:rPr>
                <w:sz w:val="12"/>
                <w:szCs w:val="12"/>
              </w:rPr>
              <w:t xml:space="preserve">E-Mail: </w:t>
            </w:r>
            <w:hyperlink r:id="rId2" w:history="1">
              <w:r w:rsidRPr="00587DB3">
                <w:rPr>
                  <w:rStyle w:val="Hyperlink"/>
                  <w:sz w:val="12"/>
                  <w:szCs w:val="12"/>
                </w:rPr>
                <w:t>sales@harrisonmotorsports.com</w:t>
              </w:r>
            </w:hyperlink>
          </w:p>
          <w:p w:rsidR="00587DB3" w:rsidRPr="00587DB3" w:rsidRDefault="00587DB3" w:rsidP="00587DB3">
            <w:pPr>
              <w:pStyle w:val="Footer"/>
              <w:jc w:val="left"/>
              <w:rPr>
                <w:sz w:val="12"/>
                <w:szCs w:val="12"/>
              </w:rPr>
            </w:pPr>
            <w:r w:rsidRPr="00587DB3">
              <w:rPr>
                <w:sz w:val="12"/>
                <w:szCs w:val="12"/>
              </w:rPr>
              <w:t>Local: (678) 879-1200 </w:t>
            </w:r>
          </w:p>
          <w:p w:rsidR="00587DB3" w:rsidRDefault="00587DB3" w:rsidP="00587DB3">
            <w:pPr>
              <w:pStyle w:val="Footer"/>
              <w:jc w:val="left"/>
            </w:pPr>
            <w:r w:rsidRPr="00587DB3">
              <w:rPr>
                <w:sz w:val="12"/>
                <w:szCs w:val="12"/>
              </w:rPr>
              <w:t>Toll-free: (866) 795-</w:t>
            </w:r>
            <w:r w:rsidRPr="00587DB3">
              <w:t>2002</w:t>
            </w:r>
          </w:p>
        </w:sdtContent>
      </w:sdt>
    </w:sdtContent>
  </w:sdt>
  <w:p w:rsidR="002B4A72" w:rsidRDefault="002B4A7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7957586"/>
      <w:docPartObj>
        <w:docPartGallery w:val="Page Numbers (Bottom of Page)"/>
        <w:docPartUnique/>
      </w:docPartObj>
    </w:sdtPr>
    <w:sdtEndPr/>
    <w:sdtContent>
      <w:sdt>
        <w:sdtPr>
          <w:id w:val="-1277478985"/>
          <w:docPartObj>
            <w:docPartGallery w:val="Page Numbers (Top of Page)"/>
            <w:docPartUnique/>
          </w:docPartObj>
        </w:sdtPr>
        <w:sdtEndPr/>
        <w:sdtContent>
          <w:p w:rsidR="002305C7" w:rsidRDefault="002305C7" w:rsidP="002305C7">
            <w:pPr>
              <w:pStyle w:val="Footer"/>
              <w:rPr>
                <w:b/>
                <w:bCs/>
                <w:sz w:val="24"/>
                <w:szCs w:val="24"/>
              </w:rPr>
            </w:pPr>
            <w:r>
              <w:t>March 2015</w:t>
            </w:r>
            <w:r>
              <w:tab/>
              <w:t>V1.00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769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769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:rsidR="002305C7" w:rsidRPr="00587DB3" w:rsidRDefault="009E109A" w:rsidP="002305C7">
            <w:pPr>
              <w:pStyle w:val="Footer"/>
              <w:jc w:val="left"/>
              <w:rPr>
                <w:b/>
                <w:bCs/>
                <w:sz w:val="12"/>
                <w:szCs w:val="12"/>
              </w:rPr>
            </w:pPr>
            <w:hyperlink r:id="rId1" w:history="1">
              <w:r w:rsidR="002305C7" w:rsidRPr="00587DB3">
                <w:rPr>
                  <w:rStyle w:val="Hyperlink"/>
                  <w:b/>
                  <w:bCs/>
                  <w:sz w:val="12"/>
                  <w:szCs w:val="12"/>
                </w:rPr>
                <w:t>www.HarrisonMotorsports.com</w:t>
              </w:r>
            </w:hyperlink>
          </w:p>
          <w:p w:rsidR="002305C7" w:rsidRPr="00587DB3" w:rsidRDefault="002305C7" w:rsidP="002305C7">
            <w:pPr>
              <w:pStyle w:val="Footer"/>
              <w:jc w:val="left"/>
              <w:rPr>
                <w:b/>
                <w:bCs/>
                <w:sz w:val="12"/>
                <w:szCs w:val="12"/>
              </w:rPr>
            </w:pPr>
            <w:r w:rsidRPr="00587DB3">
              <w:rPr>
                <w:sz w:val="12"/>
                <w:szCs w:val="12"/>
              </w:rPr>
              <w:t>1805 Hembree Rd, Suite F</w:t>
            </w:r>
          </w:p>
          <w:p w:rsidR="002305C7" w:rsidRPr="00587DB3" w:rsidRDefault="002305C7" w:rsidP="002305C7">
            <w:pPr>
              <w:pStyle w:val="Footer"/>
              <w:jc w:val="left"/>
              <w:rPr>
                <w:sz w:val="12"/>
                <w:szCs w:val="12"/>
              </w:rPr>
            </w:pPr>
            <w:r w:rsidRPr="00587DB3">
              <w:rPr>
                <w:sz w:val="12"/>
                <w:szCs w:val="12"/>
              </w:rPr>
              <w:t>Alpharetta, GA 30009 USA</w:t>
            </w:r>
          </w:p>
          <w:p w:rsidR="002305C7" w:rsidRPr="00587DB3" w:rsidRDefault="002305C7" w:rsidP="002305C7">
            <w:pPr>
              <w:pStyle w:val="Footer"/>
              <w:jc w:val="left"/>
              <w:rPr>
                <w:sz w:val="12"/>
                <w:szCs w:val="12"/>
              </w:rPr>
            </w:pPr>
            <w:r w:rsidRPr="00587DB3">
              <w:rPr>
                <w:sz w:val="12"/>
                <w:szCs w:val="12"/>
              </w:rPr>
              <w:t xml:space="preserve">E-Mail: </w:t>
            </w:r>
            <w:hyperlink r:id="rId2" w:history="1">
              <w:r w:rsidRPr="00587DB3">
                <w:rPr>
                  <w:rStyle w:val="Hyperlink"/>
                  <w:sz w:val="12"/>
                  <w:szCs w:val="12"/>
                </w:rPr>
                <w:t>sales@harrisonmotorsports.com</w:t>
              </w:r>
            </w:hyperlink>
          </w:p>
          <w:p w:rsidR="002305C7" w:rsidRPr="00587DB3" w:rsidRDefault="002305C7" w:rsidP="002305C7">
            <w:pPr>
              <w:pStyle w:val="Footer"/>
              <w:jc w:val="left"/>
              <w:rPr>
                <w:sz w:val="12"/>
                <w:szCs w:val="12"/>
              </w:rPr>
            </w:pPr>
            <w:r w:rsidRPr="00587DB3">
              <w:rPr>
                <w:sz w:val="12"/>
                <w:szCs w:val="12"/>
              </w:rPr>
              <w:t>Local: (678) 879-1200 </w:t>
            </w:r>
          </w:p>
          <w:p w:rsidR="002305C7" w:rsidRDefault="002305C7" w:rsidP="002305C7">
            <w:pPr>
              <w:pStyle w:val="Footer"/>
              <w:jc w:val="left"/>
            </w:pPr>
            <w:r w:rsidRPr="00587DB3">
              <w:rPr>
                <w:sz w:val="12"/>
                <w:szCs w:val="12"/>
              </w:rPr>
              <w:t>Toll-free: (866) 795-</w:t>
            </w:r>
            <w:r w:rsidRPr="00587DB3">
              <w:t>2002</w:t>
            </w:r>
          </w:p>
        </w:sdtContent>
      </w:sdt>
    </w:sdtContent>
  </w:sdt>
  <w:p w:rsidR="002305C7" w:rsidRDefault="002305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09A" w:rsidRDefault="009E109A">
      <w:pPr>
        <w:spacing w:before="0" w:line="240" w:lineRule="auto"/>
      </w:pPr>
      <w:r>
        <w:separator/>
      </w:r>
    </w:p>
  </w:footnote>
  <w:footnote w:type="continuationSeparator" w:id="0">
    <w:p w:rsidR="009E109A" w:rsidRDefault="009E109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A72" w:rsidRDefault="002B4A72">
    <w:pPr>
      <w:pStyle w:val="Header"/>
    </w:pPr>
    <w:r>
      <w:rPr>
        <w:rFonts w:ascii="Arial" w:hAnsi="Arial" w:cs="Arial"/>
        <w:noProof/>
        <w:color w:val="4CA9F6"/>
        <w:szCs w:val="18"/>
        <w:lang w:eastAsia="en-US"/>
      </w:rPr>
      <w:drawing>
        <wp:inline distT="0" distB="0" distL="0" distR="0" wp14:anchorId="637C18D5" wp14:editId="2AD1829D">
          <wp:extent cx="3009900" cy="714375"/>
          <wp:effectExtent l="0" t="0" r="0" b="9525"/>
          <wp:docPr id="1" name="Picture 1" descr="Harrison Motorsport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arrison Motorsport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99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A72" w:rsidRPr="002B4A72" w:rsidRDefault="002B4A72" w:rsidP="002B4A72">
    <w:pPr>
      <w:pStyle w:val="Header"/>
    </w:pPr>
    <w:r>
      <w:rPr>
        <w:rFonts w:ascii="Arial" w:hAnsi="Arial" w:cs="Arial"/>
        <w:noProof/>
        <w:color w:val="4CA9F6"/>
        <w:szCs w:val="18"/>
        <w:lang w:eastAsia="en-US"/>
      </w:rPr>
      <w:drawing>
        <wp:inline distT="0" distB="0" distL="0" distR="0" wp14:anchorId="2E1CD740" wp14:editId="237A734A">
          <wp:extent cx="3009900" cy="714375"/>
          <wp:effectExtent l="0" t="0" r="0" b="9525"/>
          <wp:docPr id="2" name="Picture 2" descr="Harrison Motorsport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arrison Motorsport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99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6A50EF"/>
    <w:multiLevelType w:val="hybridMultilevel"/>
    <w:tmpl w:val="099CFD5E"/>
    <w:lvl w:ilvl="0" w:tplc="B34CED3A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D83"/>
    <w:rsid w:val="00052701"/>
    <w:rsid w:val="00145666"/>
    <w:rsid w:val="00154290"/>
    <w:rsid w:val="0018536F"/>
    <w:rsid w:val="002305C7"/>
    <w:rsid w:val="0027769A"/>
    <w:rsid w:val="002B4A72"/>
    <w:rsid w:val="005020DD"/>
    <w:rsid w:val="00576EA6"/>
    <w:rsid w:val="00587DB3"/>
    <w:rsid w:val="00684D83"/>
    <w:rsid w:val="00716022"/>
    <w:rsid w:val="00757CE7"/>
    <w:rsid w:val="007673EE"/>
    <w:rsid w:val="00800E56"/>
    <w:rsid w:val="008337A3"/>
    <w:rsid w:val="0083600B"/>
    <w:rsid w:val="009E109A"/>
    <w:rsid w:val="00A023DF"/>
    <w:rsid w:val="00A1419D"/>
    <w:rsid w:val="00C04C61"/>
    <w:rsid w:val="00C401C8"/>
    <w:rsid w:val="00D46C49"/>
    <w:rsid w:val="00DB20D6"/>
    <w:rsid w:val="00EA2637"/>
    <w:rsid w:val="00ED63FB"/>
    <w:rsid w:val="00FB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7130E" w:themeColor="text2" w:themeShade="80"/>
        <w:kern w:val="2"/>
        <w:sz w:val="18"/>
        <w:lang w:val="en-US" w:eastAsia="ja-JP" w:bidi="ar-SA"/>
        <w14:ligatures w14:val="standard"/>
      </w:rPr>
    </w:rPrDefault>
    <w:pPrDefault>
      <w:pPr>
        <w:spacing w:before="12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List" w:uiPriority="1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numPr>
        <w:numId w:val="1"/>
      </w:numPr>
      <w:pBdr>
        <w:bottom w:val="thickThinLargeGap" w:sz="24" w:space="1" w:color="4F271C" w:themeColor="text2"/>
      </w:pBdr>
      <w:spacing w:before="400" w:after="60"/>
      <w:outlineLvl w:val="0"/>
    </w:pPr>
    <w:rPr>
      <w:rFonts w:asciiTheme="majorHAnsi" w:eastAsiaTheme="majorEastAsia" w:hAnsiTheme="majorHAnsi" w:cstheme="majorBidi"/>
      <w:caps/>
      <w:color w:val="3891A7" w:themeColor="accent1"/>
      <w:sz w:val="24"/>
    </w:rPr>
  </w:style>
  <w:style w:type="paragraph" w:styleId="Heading2">
    <w:name w:val="heading 2"/>
    <w:basedOn w:val="Normal"/>
    <w:next w:val="Normal"/>
    <w:link w:val="Heading2Char"/>
    <w:uiPriority w:val="2"/>
    <w:semiHidden/>
    <w:unhideWhenUsed/>
    <w:qFormat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pPr>
      <w:spacing w:before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pPr>
      <w:spacing w:before="40" w:line="204" w:lineRule="auto"/>
      <w:ind w:left="144"/>
      <w:contextualSpacing/>
    </w:pPr>
    <w:rPr>
      <w:rFonts w:asciiTheme="majorHAnsi" w:eastAsiaTheme="majorEastAsia" w:hAnsiTheme="majorHAnsi" w:cstheme="majorBidi"/>
      <w:caps/>
      <w:color w:val="3891A7" w:themeColor="accent1"/>
      <w:spacing w:val="10"/>
      <w:kern w:val="28"/>
      <w:sz w:val="6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3891A7" w:themeColor="accent1"/>
      <w:spacing w:val="10"/>
      <w:kern w:val="28"/>
      <w:sz w:val="64"/>
    </w:r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aps/>
      <w:color w:val="3891A7" w:themeColor="accent1"/>
      <w:sz w:val="24"/>
    </w:rPr>
  </w:style>
  <w:style w:type="paragraph" w:styleId="List">
    <w:name w:val="List"/>
    <w:basedOn w:val="Normal"/>
    <w:uiPriority w:val="1"/>
    <w:unhideWhenUsed/>
    <w:qFormat/>
    <w:pPr>
      <w:ind w:right="720"/>
    </w:pPr>
  </w:style>
  <w:style w:type="paragraph" w:customStyle="1" w:styleId="Checkbox">
    <w:name w:val="Checkbox"/>
    <w:basedOn w:val="Normal"/>
    <w:uiPriority w:val="1"/>
    <w:qFormat/>
    <w:pPr>
      <w:spacing w:before="60"/>
    </w:pPr>
    <w:rPr>
      <w:rFonts w:ascii="Segoe UI Symbol" w:hAnsi="Segoe UI Symbol" w:cs="Segoe UI Symbol"/>
      <w:color w:val="2A6C7D" w:themeColor="accent1" w:themeShade="BF"/>
      <w:sz w:val="21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before="0" w:line="240" w:lineRule="auto"/>
      <w:ind w:right="720"/>
      <w:jc w:val="righ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Pr>
      <w:sz w:val="16"/>
    </w:rPr>
  </w:style>
  <w:style w:type="character" w:customStyle="1" w:styleId="Heading2Char">
    <w:name w:val="Heading 2 Char"/>
    <w:basedOn w:val="DefaultParagraphFont"/>
    <w:link w:val="Heading2"/>
    <w:uiPriority w:val="2"/>
    <w:semiHidden/>
    <w:rPr>
      <w:rFonts w:asciiTheme="majorHAnsi" w:eastAsiaTheme="majorEastAsia" w:hAnsiTheme="majorHAnsi" w:cstheme="majorBidi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</w:rPr>
  </w:style>
  <w:style w:type="character" w:styleId="Hyperlink">
    <w:name w:val="Hyperlink"/>
    <w:basedOn w:val="DefaultParagraphFont"/>
    <w:uiPriority w:val="99"/>
    <w:unhideWhenUsed/>
    <w:rsid w:val="00587DB3"/>
    <w:rPr>
      <w:color w:val="0070C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7130E" w:themeColor="text2" w:themeShade="80"/>
        <w:kern w:val="2"/>
        <w:sz w:val="18"/>
        <w:lang w:val="en-US" w:eastAsia="ja-JP" w:bidi="ar-SA"/>
        <w14:ligatures w14:val="standard"/>
      </w:rPr>
    </w:rPrDefault>
    <w:pPrDefault>
      <w:pPr>
        <w:spacing w:before="12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List" w:uiPriority="1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numPr>
        <w:numId w:val="1"/>
      </w:numPr>
      <w:pBdr>
        <w:bottom w:val="thickThinLargeGap" w:sz="24" w:space="1" w:color="4F271C" w:themeColor="text2"/>
      </w:pBdr>
      <w:spacing w:before="400" w:after="60"/>
      <w:outlineLvl w:val="0"/>
    </w:pPr>
    <w:rPr>
      <w:rFonts w:asciiTheme="majorHAnsi" w:eastAsiaTheme="majorEastAsia" w:hAnsiTheme="majorHAnsi" w:cstheme="majorBidi"/>
      <w:caps/>
      <w:color w:val="3891A7" w:themeColor="accent1"/>
      <w:sz w:val="24"/>
    </w:rPr>
  </w:style>
  <w:style w:type="paragraph" w:styleId="Heading2">
    <w:name w:val="heading 2"/>
    <w:basedOn w:val="Normal"/>
    <w:next w:val="Normal"/>
    <w:link w:val="Heading2Char"/>
    <w:uiPriority w:val="2"/>
    <w:semiHidden/>
    <w:unhideWhenUsed/>
    <w:qFormat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pPr>
      <w:spacing w:before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pPr>
      <w:spacing w:before="40" w:line="204" w:lineRule="auto"/>
      <w:ind w:left="144"/>
      <w:contextualSpacing/>
    </w:pPr>
    <w:rPr>
      <w:rFonts w:asciiTheme="majorHAnsi" w:eastAsiaTheme="majorEastAsia" w:hAnsiTheme="majorHAnsi" w:cstheme="majorBidi"/>
      <w:caps/>
      <w:color w:val="3891A7" w:themeColor="accent1"/>
      <w:spacing w:val="10"/>
      <w:kern w:val="28"/>
      <w:sz w:val="6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3891A7" w:themeColor="accent1"/>
      <w:spacing w:val="10"/>
      <w:kern w:val="28"/>
      <w:sz w:val="64"/>
    </w:r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aps/>
      <w:color w:val="3891A7" w:themeColor="accent1"/>
      <w:sz w:val="24"/>
    </w:rPr>
  </w:style>
  <w:style w:type="paragraph" w:styleId="List">
    <w:name w:val="List"/>
    <w:basedOn w:val="Normal"/>
    <w:uiPriority w:val="1"/>
    <w:unhideWhenUsed/>
    <w:qFormat/>
    <w:pPr>
      <w:ind w:right="720"/>
    </w:pPr>
  </w:style>
  <w:style w:type="paragraph" w:customStyle="1" w:styleId="Checkbox">
    <w:name w:val="Checkbox"/>
    <w:basedOn w:val="Normal"/>
    <w:uiPriority w:val="1"/>
    <w:qFormat/>
    <w:pPr>
      <w:spacing w:before="60"/>
    </w:pPr>
    <w:rPr>
      <w:rFonts w:ascii="Segoe UI Symbol" w:hAnsi="Segoe UI Symbol" w:cs="Segoe UI Symbol"/>
      <w:color w:val="2A6C7D" w:themeColor="accent1" w:themeShade="BF"/>
      <w:sz w:val="21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before="0" w:line="240" w:lineRule="auto"/>
      <w:ind w:right="720"/>
      <w:jc w:val="righ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Pr>
      <w:sz w:val="16"/>
    </w:rPr>
  </w:style>
  <w:style w:type="character" w:customStyle="1" w:styleId="Heading2Char">
    <w:name w:val="Heading 2 Char"/>
    <w:basedOn w:val="DefaultParagraphFont"/>
    <w:link w:val="Heading2"/>
    <w:uiPriority w:val="2"/>
    <w:semiHidden/>
    <w:rPr>
      <w:rFonts w:asciiTheme="majorHAnsi" w:eastAsiaTheme="majorEastAsia" w:hAnsiTheme="majorHAnsi" w:cstheme="majorBidi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</w:rPr>
  </w:style>
  <w:style w:type="character" w:styleId="Hyperlink">
    <w:name w:val="Hyperlink"/>
    <w:basedOn w:val="DefaultParagraphFont"/>
    <w:uiPriority w:val="99"/>
    <w:unhideWhenUsed/>
    <w:rsid w:val="00587DB3"/>
    <w:rPr>
      <w:color w:val="0070C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5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4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3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1431">
                              <w:marLeft w:val="3030"/>
                              <w:marRight w:val="30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2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9" w:color="525557"/>
                                    <w:left w:val="single" w:sz="6" w:space="11" w:color="525557"/>
                                    <w:bottom w:val="single" w:sz="6" w:space="9" w:color="525557"/>
                                    <w:right w:val="single" w:sz="6" w:space="11" w:color="525557"/>
                                  </w:divBdr>
                                  <w:divsChild>
                                    <w:div w:id="175728660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39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83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079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74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62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3130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harrisonmotorsports.com" TargetMode="External"/><Relationship Id="rId1" Type="http://schemas.openxmlformats.org/officeDocument/2006/relationships/hyperlink" Target="http://www.HarrisonMotorsports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harrisonmotorsports.com" TargetMode="External"/><Relationship Id="rId1" Type="http://schemas.openxmlformats.org/officeDocument/2006/relationships/hyperlink" Target="http://www.HarrisonMotorsport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hyperlink" Target="http://www.harrisonmotorsports.com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hyperlink" Target="http://www.harrisonmotorsports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shington\AppData\Roaming\Microsoft\Templates\Business%20tri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E9F"/>
    <w:rsid w:val="00272E9F"/>
    <w:rsid w:val="00424046"/>
    <w:rsid w:val="004E14D2"/>
    <w:rsid w:val="00CF5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2E9F"/>
    <w:rPr>
      <w:color w:val="808080"/>
    </w:rPr>
  </w:style>
  <w:style w:type="paragraph" w:customStyle="1" w:styleId="5D246EF7BCC64F5E80A42B1226FC7E27">
    <w:name w:val="5D246EF7BCC64F5E80A42B1226FC7E27"/>
  </w:style>
  <w:style w:type="paragraph" w:customStyle="1" w:styleId="BE5ADE5F91CF4548BB32CD4F310F9278">
    <w:name w:val="BE5ADE5F91CF4548BB32CD4F310F9278"/>
    <w:rsid w:val="00272E9F"/>
  </w:style>
  <w:style w:type="paragraph" w:customStyle="1" w:styleId="6A6C114828904A3EA4D98BB164C176B7">
    <w:name w:val="6A6C114828904A3EA4D98BB164C176B7"/>
    <w:rsid w:val="00272E9F"/>
  </w:style>
  <w:style w:type="paragraph" w:customStyle="1" w:styleId="E7548B367D81491184EE3D6182AC6F78">
    <w:name w:val="E7548B367D81491184EE3D6182AC6F78"/>
    <w:rsid w:val="00272E9F"/>
  </w:style>
  <w:style w:type="paragraph" w:customStyle="1" w:styleId="8A609A99CFD542E691DF97CDA439FB3B">
    <w:name w:val="8A609A99CFD542E691DF97CDA439FB3B"/>
    <w:rsid w:val="00272E9F"/>
  </w:style>
  <w:style w:type="paragraph" w:customStyle="1" w:styleId="C1BE1647F4B646CF88901A1922042446">
    <w:name w:val="C1BE1647F4B646CF88901A1922042446"/>
    <w:rsid w:val="00272E9F"/>
  </w:style>
  <w:style w:type="paragraph" w:customStyle="1" w:styleId="7DCF08526E704121B7E1373188C4B460">
    <w:name w:val="7DCF08526E704121B7E1373188C4B460"/>
    <w:rsid w:val="00272E9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2E9F"/>
    <w:rPr>
      <w:color w:val="808080"/>
    </w:rPr>
  </w:style>
  <w:style w:type="paragraph" w:customStyle="1" w:styleId="5D246EF7BCC64F5E80A42B1226FC7E27">
    <w:name w:val="5D246EF7BCC64F5E80A42B1226FC7E27"/>
  </w:style>
  <w:style w:type="paragraph" w:customStyle="1" w:styleId="BE5ADE5F91CF4548BB32CD4F310F9278">
    <w:name w:val="BE5ADE5F91CF4548BB32CD4F310F9278"/>
    <w:rsid w:val="00272E9F"/>
  </w:style>
  <w:style w:type="paragraph" w:customStyle="1" w:styleId="6A6C114828904A3EA4D98BB164C176B7">
    <w:name w:val="6A6C114828904A3EA4D98BB164C176B7"/>
    <w:rsid w:val="00272E9F"/>
  </w:style>
  <w:style w:type="paragraph" w:customStyle="1" w:styleId="E7548B367D81491184EE3D6182AC6F78">
    <w:name w:val="E7548B367D81491184EE3D6182AC6F78"/>
    <w:rsid w:val="00272E9F"/>
  </w:style>
  <w:style w:type="paragraph" w:customStyle="1" w:styleId="8A609A99CFD542E691DF97CDA439FB3B">
    <w:name w:val="8A609A99CFD542E691DF97CDA439FB3B"/>
    <w:rsid w:val="00272E9F"/>
  </w:style>
  <w:style w:type="paragraph" w:customStyle="1" w:styleId="C1BE1647F4B646CF88901A1922042446">
    <w:name w:val="C1BE1647F4B646CF88901A1922042446"/>
    <w:rsid w:val="00272E9F"/>
  </w:style>
  <w:style w:type="paragraph" w:customStyle="1" w:styleId="7DCF08526E704121B7E1373188C4B460">
    <w:name w:val="7DCF08526E704121B7E1373188C4B460"/>
    <w:rsid w:val="00272E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avel Planning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0070C0"/>
      </a:hlink>
      <a:folHlink>
        <a:srgbClr val="7030A0"/>
      </a:folHlink>
    </a:clrScheme>
    <a:fontScheme name="Travel Planning">
      <a:majorFont>
        <a:latin typeface="Franklin Gothic Medium"/>
        <a:ea typeface=""/>
        <a:cs typeface=""/>
      </a:majorFont>
      <a:minorFont>
        <a:latin typeface="Franklin Gothic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6313936-D4AA-4FB8-9668-3D8B3D1569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trip checklist</Template>
  <TotalTime>0</TotalTime>
  <Pages>5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Aluminum Door Panels</vt:lpstr>
    </vt:vector>
  </TitlesOfParts>
  <Manager>Harrison Motorsports</Manager>
  <Company>Harrison Motorsports</Company>
  <LinksUpToDate>false</LinksUpToDate>
  <CharactersWithSpaces>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Aluminum Door Panels</dc:title>
  <dc:subject>Installing Alum Door Panels BMW E36 2-Door</dc:subject>
  <dc:creator>Washington</dc:creator>
  <cp:keywords>Installation Instructions</cp:keywords>
  <cp:lastModifiedBy>Cherie Culler</cp:lastModifiedBy>
  <cp:revision>2</cp:revision>
  <cp:lastPrinted>2012-07-31T23:37:00Z</cp:lastPrinted>
  <dcterms:created xsi:type="dcterms:W3CDTF">2015-05-05T15:24:00Z</dcterms:created>
  <dcterms:modified xsi:type="dcterms:W3CDTF">2015-05-05T15:24:00Z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TC031997469991</vt:lpwstr>
  </property>
</Properties>
</file>